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4922" w:type="pct"/>
        <w:tblLook w:val="0660" w:firstRow="1" w:lastRow="1" w:firstColumn="0" w:lastColumn="0" w:noHBand="1" w:noVBand="1"/>
        <w:tblDescription w:val="Title"/>
      </w:tblPr>
      <w:tblGrid>
        <w:gridCol w:w="10632"/>
      </w:tblGrid>
      <w:tr w:rsidR="005D5BF5" w14:paraId="03D46A98" w14:textId="77777777" w:rsidTr="0020687E">
        <w:trPr>
          <w:cnfStyle w:val="100000000000" w:firstRow="1" w:lastRow="0" w:firstColumn="0" w:lastColumn="0" w:oddVBand="0" w:evenVBand="0" w:oddHBand="0" w:evenHBand="0" w:firstRowFirstColumn="0" w:firstRowLastColumn="0" w:lastRowFirstColumn="0" w:lastRowLastColumn="0"/>
        </w:trPr>
        <w:tc>
          <w:tcPr>
            <w:tcW w:w="5000" w:type="pct"/>
          </w:tcPr>
          <w:p w14:paraId="49DECFBD" w14:textId="77777777" w:rsidR="005D5BF5" w:rsidRDefault="005D5BF5">
            <w:pPr>
              <w:pStyle w:val="TableSpace"/>
            </w:pPr>
          </w:p>
        </w:tc>
      </w:tr>
      <w:tr w:rsidR="005D5BF5" w14:paraId="234A4032" w14:textId="77777777" w:rsidTr="0020687E">
        <w:tc>
          <w:tcPr>
            <w:tcW w:w="5000" w:type="pct"/>
          </w:tcPr>
          <w:p w14:paraId="0709F009" w14:textId="6FE7360E" w:rsidR="005D5BF5" w:rsidRDefault="00D14FE3" w:rsidP="0020687E">
            <w:pPr>
              <w:pStyle w:val="Title"/>
              <w:jc w:val="center"/>
            </w:pPr>
            <w:r w:rsidRPr="00A730BE">
              <w:rPr>
                <w:rFonts w:cs="Avenir Next Medium"/>
                <w:b/>
                <w:bCs/>
                <w:color w:val="E86360" w:themeColor="accent6"/>
              </w:rPr>
              <w:t>Ap</w:t>
            </w:r>
            <w:r w:rsidR="006450D7" w:rsidRPr="00A730BE">
              <w:rPr>
                <w:rFonts w:cs="Avenir Next Medium"/>
                <w:b/>
                <w:bCs/>
                <w:color w:val="E86360" w:themeColor="accent6"/>
              </w:rPr>
              <w:t>uk</w:t>
            </w:r>
            <w:r w:rsidRPr="00A730BE">
              <w:rPr>
                <w:rFonts w:cs="Avenir Next Medium"/>
                <w:b/>
                <w:bCs/>
                <w:color w:val="E86360" w:themeColor="accent6"/>
              </w:rPr>
              <w:t>n</w:t>
            </w:r>
            <w:r w:rsidR="006450D7" w:rsidRPr="00A730BE">
              <w:rPr>
                <w:rFonts w:cs="Avenir Next Medium"/>
                <w:b/>
                <w:bCs/>
                <w:color w:val="E86360" w:themeColor="accent6"/>
              </w:rPr>
              <w:t>a</w:t>
            </w:r>
            <w:r w:rsidRPr="00A730BE">
              <w:rPr>
                <w:rFonts w:cs="Avenir Next Medium"/>
                <w:b/>
                <w:bCs/>
                <w:color w:val="E86360" w:themeColor="accent6"/>
              </w:rPr>
              <w:t>jit</w:t>
            </w:r>
            <w:r w:rsidR="00D32517" w:rsidRPr="00A730BE">
              <w:rPr>
                <w:color w:val="E86360" w:themeColor="accent6"/>
                <w:sz w:val="24"/>
                <w:szCs w:val="24"/>
              </w:rPr>
              <w:t xml:space="preserve"> </w:t>
            </w:r>
            <w:r w:rsidR="00816DC4" w:rsidRPr="00A730BE">
              <w:rPr>
                <w:color w:val="E86360" w:themeColor="accent6"/>
                <w:sz w:val="24"/>
                <w:szCs w:val="24"/>
              </w:rPr>
              <w:t xml:space="preserve">                 </w:t>
            </w:r>
            <w:r w:rsidR="001D6D87" w:rsidRPr="00A730BE">
              <w:rPr>
                <w:color w:val="E86360" w:themeColor="accent6"/>
                <w:sz w:val="24"/>
                <w:szCs w:val="24"/>
              </w:rPr>
              <w:t xml:space="preserve">           </w:t>
            </w:r>
            <w:r w:rsidR="00816DC4" w:rsidRPr="00A730BE">
              <w:rPr>
                <w:color w:val="E86360" w:themeColor="accent6"/>
                <w:sz w:val="24"/>
                <w:szCs w:val="24"/>
              </w:rPr>
              <w:t xml:space="preserve"> </w:t>
            </w:r>
            <w:r w:rsidR="0020687E" w:rsidRPr="00A730BE">
              <w:rPr>
                <w:color w:val="E86360" w:themeColor="accent6"/>
                <w:sz w:val="24"/>
                <w:szCs w:val="24"/>
              </w:rPr>
              <w:t xml:space="preserve">   </w:t>
            </w:r>
            <w:r w:rsidR="00816DC4" w:rsidRPr="00A730BE">
              <w:rPr>
                <w:color w:val="E86360" w:themeColor="accent6"/>
                <w:sz w:val="24"/>
                <w:szCs w:val="24"/>
              </w:rPr>
              <w:t xml:space="preserve">  </w:t>
            </w:r>
            <w:r w:rsidR="00D32517" w:rsidRPr="00A730BE">
              <w:rPr>
                <w:color w:val="E86360" w:themeColor="accent6"/>
                <w:sz w:val="24"/>
                <w:szCs w:val="24"/>
              </w:rPr>
              <w:t>Newsletter</w:t>
            </w:r>
            <w:r w:rsidR="0020687E" w:rsidRPr="00A730BE">
              <w:rPr>
                <w:color w:val="E86360" w:themeColor="accent6"/>
                <w:sz w:val="24"/>
                <w:szCs w:val="24"/>
              </w:rPr>
              <w:t xml:space="preserve">                           </w:t>
            </w:r>
            <w:r w:rsidR="0020687E" w:rsidRPr="00A730BE">
              <w:rPr>
                <w:b/>
                <w:bCs/>
                <w:color w:val="E86360" w:themeColor="accent6"/>
              </w:rPr>
              <w:t>February 202</w:t>
            </w:r>
            <w:r w:rsidR="00482DBC" w:rsidRPr="00A730BE">
              <w:rPr>
                <w:b/>
                <w:bCs/>
                <w:color w:val="E86360" w:themeColor="accent6"/>
              </w:rPr>
              <w:t>4</w:t>
            </w:r>
          </w:p>
        </w:tc>
      </w:tr>
      <w:tr w:rsidR="005D5BF5" w14:paraId="381F48CF" w14:textId="77777777" w:rsidTr="0020687E">
        <w:trPr>
          <w:cnfStyle w:val="010000000000" w:firstRow="0" w:lastRow="1" w:firstColumn="0" w:lastColumn="0" w:oddVBand="0" w:evenVBand="0" w:oddHBand="0" w:evenHBand="0" w:firstRowFirstColumn="0" w:firstRowLastColumn="0" w:lastRowFirstColumn="0" w:lastRowLastColumn="0"/>
        </w:trPr>
        <w:tc>
          <w:tcPr>
            <w:tcW w:w="5000" w:type="pct"/>
          </w:tcPr>
          <w:p w14:paraId="728D771B" w14:textId="77777777" w:rsidR="005D5BF5" w:rsidRDefault="005D5BF5">
            <w:pPr>
              <w:pStyle w:val="TableSpace"/>
            </w:pPr>
          </w:p>
        </w:tc>
      </w:tr>
    </w:tbl>
    <w:p w14:paraId="23390CBC" w14:textId="2F540FF8" w:rsidR="005D5BF5" w:rsidRPr="008A1733" w:rsidRDefault="00816DC4" w:rsidP="008A1733">
      <w:pPr>
        <w:pStyle w:val="Organization"/>
        <w:spacing w:line="240" w:lineRule="auto"/>
        <w:ind w:left="0"/>
        <w:jc w:val="center"/>
        <w:rPr>
          <w:color w:val="000000" w:themeColor="text1"/>
          <w:sz w:val="28"/>
          <w:szCs w:val="10"/>
        </w:rPr>
      </w:pPr>
      <w:r w:rsidRPr="008A1733">
        <w:rPr>
          <w:color w:val="000000" w:themeColor="text1"/>
          <w:sz w:val="28"/>
          <w:szCs w:val="10"/>
        </w:rPr>
        <w:t>Natoaganeg School</w:t>
      </w:r>
    </w:p>
    <w:p w14:paraId="796BF1BD" w14:textId="6AAA4C6A" w:rsidR="008A1733" w:rsidRDefault="008A1733" w:rsidP="008A1733">
      <w:pPr>
        <w:pStyle w:val="ContactInfo"/>
        <w:spacing w:line="240" w:lineRule="auto"/>
        <w:jc w:val="center"/>
      </w:pPr>
      <w:r>
        <w:t>11 Riverview Road East</w:t>
      </w:r>
    </w:p>
    <w:p w14:paraId="22427FD6" w14:textId="3CCE70F3" w:rsidR="008A1733" w:rsidRDefault="008A1733" w:rsidP="008A1733">
      <w:pPr>
        <w:pStyle w:val="ContactInfo"/>
        <w:spacing w:line="240" w:lineRule="auto"/>
        <w:jc w:val="center"/>
      </w:pPr>
      <w:r>
        <w:t>Eel Ground NB,</w:t>
      </w:r>
    </w:p>
    <w:p w14:paraId="621008F9" w14:textId="6B7CB94A" w:rsidR="008A1733" w:rsidRDefault="008A1733" w:rsidP="008A1733">
      <w:pPr>
        <w:pStyle w:val="ContactInfo"/>
        <w:spacing w:line="240" w:lineRule="auto"/>
        <w:jc w:val="center"/>
      </w:pPr>
      <w:r>
        <w:t>E1V 4G1</w:t>
      </w:r>
    </w:p>
    <w:p w14:paraId="2ADD36F5" w14:textId="77777777" w:rsidR="008A1733" w:rsidRDefault="008A1733" w:rsidP="008A1733">
      <w:pPr>
        <w:pStyle w:val="ContactInfo"/>
        <w:spacing w:line="240" w:lineRule="auto"/>
        <w:jc w:val="center"/>
      </w:pPr>
    </w:p>
    <w:p w14:paraId="17AEF401" w14:textId="51A002B8" w:rsidR="008A1733" w:rsidRPr="008A1733" w:rsidRDefault="008A1733" w:rsidP="008A1733">
      <w:pPr>
        <w:pStyle w:val="ContactInfo"/>
        <w:spacing w:line="240" w:lineRule="auto"/>
        <w:rPr>
          <w:sz w:val="20"/>
          <w:szCs w:val="20"/>
        </w:rPr>
      </w:pPr>
      <w:r w:rsidRPr="008A1733">
        <w:rPr>
          <w:sz w:val="20"/>
          <w:szCs w:val="20"/>
        </w:rPr>
        <w:t>Terri Anne Larry, Principal</w:t>
      </w:r>
      <w:r>
        <w:rPr>
          <w:sz w:val="20"/>
          <w:szCs w:val="20"/>
        </w:rPr>
        <w:tab/>
      </w:r>
      <w:r>
        <w:rPr>
          <w:sz w:val="20"/>
          <w:szCs w:val="20"/>
        </w:rPr>
        <w:tab/>
      </w:r>
      <w:r>
        <w:rPr>
          <w:sz w:val="20"/>
          <w:szCs w:val="20"/>
        </w:rPr>
        <w:tab/>
      </w:r>
      <w:r>
        <w:rPr>
          <w:sz w:val="20"/>
          <w:szCs w:val="20"/>
        </w:rPr>
        <w:tab/>
        <w:t xml:space="preserve">   </w:t>
      </w:r>
      <w:r w:rsidR="0020687E">
        <w:rPr>
          <w:sz w:val="20"/>
          <w:szCs w:val="20"/>
        </w:rPr>
        <w:t xml:space="preserve">                                                                     </w:t>
      </w:r>
      <w:r>
        <w:rPr>
          <w:sz w:val="20"/>
          <w:szCs w:val="20"/>
        </w:rPr>
        <w:t xml:space="preserve"> Phone 627-4615</w:t>
      </w:r>
    </w:p>
    <w:p w14:paraId="261C4FB6" w14:textId="726DC8CC" w:rsidR="008A1733" w:rsidRPr="008A1733" w:rsidRDefault="008A1733" w:rsidP="008A1733">
      <w:pPr>
        <w:pStyle w:val="ContactInfo"/>
        <w:spacing w:line="240" w:lineRule="auto"/>
        <w:rPr>
          <w:sz w:val="20"/>
          <w:szCs w:val="20"/>
        </w:rPr>
      </w:pPr>
      <w:r w:rsidRPr="008A1733">
        <w:rPr>
          <w:sz w:val="20"/>
          <w:szCs w:val="20"/>
        </w:rPr>
        <w:t>Jenny Sonier, Vice Principal</w:t>
      </w:r>
      <w:r>
        <w:rPr>
          <w:sz w:val="20"/>
          <w:szCs w:val="20"/>
        </w:rPr>
        <w:tab/>
      </w:r>
      <w:r>
        <w:rPr>
          <w:sz w:val="20"/>
          <w:szCs w:val="20"/>
        </w:rPr>
        <w:tab/>
      </w:r>
      <w:r>
        <w:rPr>
          <w:sz w:val="20"/>
          <w:szCs w:val="20"/>
        </w:rPr>
        <w:tab/>
      </w:r>
      <w:r>
        <w:rPr>
          <w:sz w:val="20"/>
          <w:szCs w:val="20"/>
        </w:rPr>
        <w:tab/>
      </w:r>
      <w:r w:rsidR="0020687E">
        <w:rPr>
          <w:sz w:val="20"/>
          <w:szCs w:val="20"/>
        </w:rPr>
        <w:t xml:space="preserve">                                                                               </w:t>
      </w:r>
      <w:r>
        <w:rPr>
          <w:sz w:val="20"/>
          <w:szCs w:val="20"/>
        </w:rPr>
        <w:t>Fax 627-8597</w:t>
      </w:r>
    </w:p>
    <w:p w14:paraId="472AE56A" w14:textId="65F94F2C" w:rsidR="005D5BF5" w:rsidRDefault="00A1712D">
      <w:pPr>
        <w:pStyle w:val="ContactInfo"/>
      </w:pPr>
      <w:r>
        <w:rPr>
          <w:b/>
          <w:bCs/>
          <w:noProof/>
        </w:rPr>
        <mc:AlternateContent>
          <mc:Choice Requires="wps">
            <w:drawing>
              <wp:anchor distT="0" distB="0" distL="114300" distR="114300" simplePos="0" relativeHeight="251696128" behindDoc="0" locked="0" layoutInCell="1" allowOverlap="1" wp14:anchorId="4E15178A" wp14:editId="3B04D6F5">
                <wp:simplePos x="0" y="0"/>
                <wp:positionH relativeFrom="column">
                  <wp:posOffset>25400</wp:posOffset>
                </wp:positionH>
                <wp:positionV relativeFrom="paragraph">
                  <wp:posOffset>231140</wp:posOffset>
                </wp:positionV>
                <wp:extent cx="3733800" cy="31623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3733800" cy="3162300"/>
                        </a:xfrm>
                        <a:prstGeom prst="rect">
                          <a:avLst/>
                        </a:prstGeom>
                        <a:solidFill>
                          <a:schemeClr val="lt1"/>
                        </a:solidFill>
                        <a:ln w="6350">
                          <a:solidFill>
                            <a:prstClr val="black"/>
                          </a:solidFill>
                        </a:ln>
                      </wps:spPr>
                      <wps:txbx>
                        <w:txbxContent>
                          <w:p w14:paraId="6645369D" w14:textId="77777777" w:rsidR="00A1712D" w:rsidRDefault="00A1712D" w:rsidP="008A070D">
                            <w:pPr>
                              <w:ind w:left="0"/>
                              <w:jc w:val="center"/>
                              <w:rPr>
                                <w:lang w:val="en-CA"/>
                              </w:rPr>
                            </w:pPr>
                          </w:p>
                          <w:p w14:paraId="77E0740D" w14:textId="7101CDAA" w:rsidR="0020687E" w:rsidRDefault="006E2D77" w:rsidP="008A070D">
                            <w:pPr>
                              <w:ind w:left="0"/>
                              <w:jc w:val="center"/>
                              <w:rPr>
                                <w:b/>
                                <w:bCs/>
                                <w:color w:val="12739B" w:themeColor="accent1" w:themeShade="BF"/>
                                <w:lang w:val="en-CA"/>
                              </w:rPr>
                            </w:pPr>
                            <w:r>
                              <w:rPr>
                                <w:lang w:val="en-CA"/>
                              </w:rPr>
                              <w:t xml:space="preserve">Students and Staff at Natoaganeg School engaged in discussions, poster making, photo ops, and lots of positive affirmations as part of Bell Let’s talk Day. Thank You Chief Ginnish and council, Miramichi Mental Health and Suicide Awareness, Rising Sun Treatment Centre, Mawlugutineg Wellness, Mi’kmaq Child and Family, Eel Ground Health Centre and our many community partners as we continue to work towards positive change. </w:t>
                            </w:r>
                            <w:r w:rsidRPr="006E2D77">
                              <w:rPr>
                                <w:b/>
                                <w:bCs/>
                                <w:color w:val="12739B" w:themeColor="accent1" w:themeShade="BF"/>
                                <w:lang w:val="en-CA"/>
                              </w:rPr>
                              <w:t>#BellLetsTalk</w:t>
                            </w:r>
                          </w:p>
                          <w:p w14:paraId="542FF730" w14:textId="50F8323C" w:rsidR="005E3322" w:rsidRPr="006E2D77" w:rsidRDefault="005E3322" w:rsidP="008A070D">
                            <w:pPr>
                              <w:ind w:left="0"/>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5178A" id="_x0000_t202" coordsize="21600,21600" o:spt="202" path="m,l,21600r21600,l21600,xe">
                <v:stroke joinstyle="miter"/>
                <v:path gradientshapeok="t" o:connecttype="rect"/>
              </v:shapetype>
              <v:shape id="Text Box 13" o:spid="_x0000_s1026" type="#_x0000_t202" style="position:absolute;left:0;text-align:left;margin-left:2pt;margin-top:18.2pt;width:294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" fillcolor="white [3201]" strokeweight=".5pt">
                <v:textbox>
                  <w:txbxContent>
                    <w:p w14:paraId="6645369D" w14:textId="77777777" w:rsidR="00A1712D" w:rsidRDefault="00A1712D" w:rsidP="008A070D">
                      <w:pPr>
                        <w:ind w:left="0"/>
                        <w:jc w:val="center"/>
                        <w:rPr>
                          <w:lang w:val="en-CA"/>
                        </w:rPr>
                      </w:pPr>
                    </w:p>
                    <w:p w14:paraId="77E0740D" w14:textId="7101CDAA" w:rsidR="0020687E" w:rsidRDefault="006E2D77" w:rsidP="008A070D">
                      <w:pPr>
                        <w:ind w:left="0"/>
                        <w:jc w:val="center"/>
                        <w:rPr>
                          <w:b/>
                          <w:bCs/>
                          <w:color w:val="12739B" w:themeColor="accent1" w:themeShade="BF"/>
                          <w:lang w:val="en-CA"/>
                        </w:rPr>
                      </w:pPr>
                      <w:r>
                        <w:rPr>
                          <w:lang w:val="en-CA"/>
                        </w:rPr>
                        <w:t xml:space="preserve">Students and Staff at Natoaganeg School engaged in discussions, poster making, photo ops, and lots of positive affirmations as part of Bell Let’s talk Day. Thank You Chief Ginnish and council, Miramichi Mental Health and Suicide Awareness, Rising Sun Treatment Centre, Mawlugutineg Wellness, Mi’kmaq Child and Family, Eel Ground Health Centre and our many community partners as we continue to work towards positive change. </w:t>
                      </w:r>
                      <w:r w:rsidRPr="006E2D77">
                        <w:rPr>
                          <w:b/>
                          <w:bCs/>
                          <w:color w:val="12739B" w:themeColor="accent1" w:themeShade="BF"/>
                          <w:lang w:val="en-CA"/>
                        </w:rPr>
                        <w:t>#BellLetsTalk</w:t>
                      </w:r>
                    </w:p>
                    <w:p w14:paraId="542FF730" w14:textId="50F8323C" w:rsidR="005E3322" w:rsidRPr="006E2D77" w:rsidRDefault="005E3322" w:rsidP="008A070D">
                      <w:pPr>
                        <w:ind w:left="0"/>
                        <w:jc w:val="center"/>
                        <w:rPr>
                          <w:lang w:val="en-CA"/>
                        </w:rPr>
                      </w:pPr>
                    </w:p>
                  </w:txbxContent>
                </v:textbox>
              </v:shape>
            </w:pict>
          </mc:Fallback>
        </mc:AlternateContent>
      </w:r>
      <w:r w:rsidR="008A070D">
        <w:rPr>
          <w:noProof/>
          <w:lang w:val="en-CA"/>
        </w:rPr>
        <w:drawing>
          <wp:anchor distT="0" distB="0" distL="114300" distR="114300" simplePos="0" relativeHeight="251719680" behindDoc="0" locked="0" layoutInCell="1" allowOverlap="1" wp14:anchorId="5EB8D0EC" wp14:editId="2C0205DD">
            <wp:simplePos x="0" y="0"/>
            <wp:positionH relativeFrom="column">
              <wp:posOffset>3937000</wp:posOffset>
            </wp:positionH>
            <wp:positionV relativeFrom="paragraph">
              <wp:posOffset>231140</wp:posOffset>
            </wp:positionV>
            <wp:extent cx="1917700" cy="1498600"/>
            <wp:effectExtent l="0" t="0" r="0" b="0"/>
            <wp:wrapThrough wrapText="bothSides">
              <wp:wrapPolygon edited="0">
                <wp:start x="0" y="0"/>
                <wp:lineTo x="0" y="21417"/>
                <wp:lineTo x="21457" y="21417"/>
                <wp:lineTo x="21457" y="0"/>
                <wp:lineTo x="0" y="0"/>
              </wp:wrapPolygon>
            </wp:wrapThrough>
            <wp:docPr id="30718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81185" name="Picture 3071811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1498600"/>
                    </a:xfrm>
                    <a:prstGeom prst="rect">
                      <a:avLst/>
                    </a:prstGeom>
                  </pic:spPr>
                </pic:pic>
              </a:graphicData>
            </a:graphic>
            <wp14:sizeRelH relativeFrom="page">
              <wp14:pctWidth>0</wp14:pctWidth>
            </wp14:sizeRelH>
            <wp14:sizeRelV relativeFrom="page">
              <wp14:pctHeight>0</wp14:pctHeight>
            </wp14:sizeRelV>
          </wp:anchor>
        </w:drawing>
      </w:r>
    </w:p>
    <w:p w14:paraId="2543DD03" w14:textId="76B34A78" w:rsidR="004B1974" w:rsidRDefault="004B1974">
      <w:pPr>
        <w:pStyle w:val="Heading2"/>
        <w:rPr>
          <w:rFonts w:asciiTheme="minorHAnsi" w:eastAsiaTheme="minorHAnsi" w:hAnsiTheme="minorHAnsi" w:cstheme="minorBidi"/>
          <w:b w:val="0"/>
          <w:bCs w:val="0"/>
          <w:color w:val="262626" w:themeColor="text1" w:themeTint="D9"/>
        </w:rPr>
      </w:pPr>
    </w:p>
    <w:p w14:paraId="4E99926B" w14:textId="45F0F47D" w:rsidR="005D5BF5" w:rsidRDefault="005D5BF5" w:rsidP="004B1974">
      <w:pPr>
        <w:pStyle w:val="Heading2"/>
      </w:pPr>
    </w:p>
    <w:p w14:paraId="1A23F868" w14:textId="34A735CE" w:rsidR="008D7F07" w:rsidRDefault="008A070D" w:rsidP="008D7F07">
      <w:pPr>
        <w:spacing w:line="240" w:lineRule="auto"/>
        <w:jc w:val="center"/>
        <w:rPr>
          <w:b/>
          <w:bCs/>
          <w:color w:val="E86360" w:themeColor="accent6"/>
          <w:sz w:val="28"/>
          <w:szCs w:val="28"/>
          <w:u w:val="single"/>
        </w:rPr>
      </w:pPr>
      <w:r>
        <w:rPr>
          <w:noProof/>
          <w:lang w:val="en-CA"/>
        </w:rPr>
        <w:drawing>
          <wp:anchor distT="0" distB="0" distL="114300" distR="114300" simplePos="0" relativeHeight="251718656" behindDoc="0" locked="0" layoutInCell="1" allowOverlap="1" wp14:anchorId="4E2397BF" wp14:editId="6D3BD908">
            <wp:simplePos x="0" y="0"/>
            <wp:positionH relativeFrom="column">
              <wp:posOffset>5308600</wp:posOffset>
            </wp:positionH>
            <wp:positionV relativeFrom="paragraph">
              <wp:posOffset>269875</wp:posOffset>
            </wp:positionV>
            <wp:extent cx="1551940" cy="2068830"/>
            <wp:effectExtent l="0" t="0" r="0" b="1270"/>
            <wp:wrapThrough wrapText="bothSides">
              <wp:wrapPolygon edited="0">
                <wp:start x="0" y="0"/>
                <wp:lineTo x="0" y="21481"/>
                <wp:lineTo x="21388" y="21481"/>
                <wp:lineTo x="21388" y="0"/>
                <wp:lineTo x="0" y="0"/>
              </wp:wrapPolygon>
            </wp:wrapThrough>
            <wp:docPr id="881089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89107" name="Picture 881089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940" cy="2068830"/>
                    </a:xfrm>
                    <a:prstGeom prst="rect">
                      <a:avLst/>
                    </a:prstGeom>
                  </pic:spPr>
                </pic:pic>
              </a:graphicData>
            </a:graphic>
            <wp14:sizeRelH relativeFrom="page">
              <wp14:pctWidth>0</wp14:pctWidth>
            </wp14:sizeRelH>
            <wp14:sizeRelV relativeFrom="page">
              <wp14:pctHeight>0</wp14:pctHeight>
            </wp14:sizeRelV>
          </wp:anchor>
        </w:drawing>
      </w:r>
    </w:p>
    <w:p w14:paraId="43C82FCE" w14:textId="52878932" w:rsidR="008D7F07" w:rsidRDefault="008D7F07" w:rsidP="008D7F07">
      <w:pPr>
        <w:spacing w:line="240" w:lineRule="auto"/>
        <w:jc w:val="center"/>
        <w:rPr>
          <w:b/>
          <w:bCs/>
          <w:color w:val="E86360" w:themeColor="accent6"/>
          <w:sz w:val="28"/>
          <w:szCs w:val="28"/>
          <w:u w:val="single"/>
        </w:rPr>
      </w:pPr>
    </w:p>
    <w:p w14:paraId="0910965B" w14:textId="532CA524" w:rsidR="008D7F07" w:rsidRDefault="008D7F07" w:rsidP="008D7F07">
      <w:pPr>
        <w:spacing w:line="240" w:lineRule="auto"/>
        <w:jc w:val="center"/>
        <w:rPr>
          <w:b/>
          <w:bCs/>
          <w:color w:val="E86360" w:themeColor="accent6"/>
          <w:sz w:val="28"/>
          <w:szCs w:val="28"/>
          <w:u w:val="single"/>
        </w:rPr>
      </w:pPr>
    </w:p>
    <w:p w14:paraId="2106F6CB" w14:textId="497A1DB2" w:rsidR="008D7F07" w:rsidRDefault="008D7F07" w:rsidP="008D7F07">
      <w:pPr>
        <w:spacing w:line="240" w:lineRule="auto"/>
        <w:jc w:val="center"/>
        <w:rPr>
          <w:b/>
          <w:bCs/>
          <w:color w:val="E86360" w:themeColor="accent6"/>
          <w:sz w:val="28"/>
          <w:szCs w:val="28"/>
          <w:u w:val="single"/>
        </w:rPr>
      </w:pPr>
    </w:p>
    <w:p w14:paraId="7CAE0288" w14:textId="6B44E80F" w:rsidR="008D7F07" w:rsidRDefault="008D7F07" w:rsidP="008D7F07">
      <w:pPr>
        <w:spacing w:line="240" w:lineRule="auto"/>
        <w:jc w:val="center"/>
        <w:rPr>
          <w:b/>
          <w:bCs/>
          <w:color w:val="E86360" w:themeColor="accent6"/>
          <w:sz w:val="28"/>
          <w:szCs w:val="28"/>
          <w:u w:val="single"/>
        </w:rPr>
      </w:pPr>
    </w:p>
    <w:p w14:paraId="3791E89B" w14:textId="207497EC" w:rsidR="008D7F07" w:rsidRDefault="008D7F07" w:rsidP="008E5F0D">
      <w:pPr>
        <w:spacing w:line="240" w:lineRule="auto"/>
        <w:ind w:left="0"/>
        <w:rPr>
          <w:b/>
          <w:bCs/>
          <w:color w:val="E86360" w:themeColor="accent6"/>
          <w:sz w:val="28"/>
          <w:szCs w:val="28"/>
          <w:u w:val="single"/>
        </w:rPr>
      </w:pPr>
    </w:p>
    <w:p w14:paraId="45899DA1" w14:textId="42F24F6B" w:rsidR="008D7F07" w:rsidRDefault="008D7F07" w:rsidP="008D7F07">
      <w:pPr>
        <w:spacing w:line="240" w:lineRule="auto"/>
        <w:jc w:val="center"/>
        <w:rPr>
          <w:b/>
          <w:bCs/>
          <w:color w:val="E86360" w:themeColor="accent6"/>
          <w:sz w:val="28"/>
          <w:szCs w:val="28"/>
          <w:u w:val="single"/>
        </w:rPr>
      </w:pPr>
    </w:p>
    <w:p w14:paraId="4A8AF453" w14:textId="3897F37D" w:rsidR="008D7F07" w:rsidRDefault="003D3F31" w:rsidP="008D7F07">
      <w:pPr>
        <w:spacing w:line="240" w:lineRule="auto"/>
        <w:jc w:val="center"/>
        <w:rPr>
          <w:b/>
          <w:bCs/>
          <w:color w:val="E86360" w:themeColor="accent6"/>
          <w:sz w:val="28"/>
          <w:szCs w:val="28"/>
          <w:u w:val="single"/>
        </w:rPr>
      </w:pPr>
      <w:r>
        <w:rPr>
          <w:noProof/>
        </w:rPr>
        <mc:AlternateContent>
          <mc:Choice Requires="wps">
            <w:drawing>
              <wp:anchor distT="0" distB="0" distL="114300" distR="114300" simplePos="0" relativeHeight="251675648" behindDoc="0" locked="0" layoutInCell="1" allowOverlap="1" wp14:anchorId="2774CE05" wp14:editId="3369D13D">
                <wp:simplePos x="0" y="0"/>
                <wp:positionH relativeFrom="column">
                  <wp:posOffset>25400</wp:posOffset>
                </wp:positionH>
                <wp:positionV relativeFrom="paragraph">
                  <wp:posOffset>90805</wp:posOffset>
                </wp:positionV>
                <wp:extent cx="2743200" cy="3111500"/>
                <wp:effectExtent l="12700" t="12700" r="25400" b="25400"/>
                <wp:wrapNone/>
                <wp:docPr id="27" name="Text Box 27"/>
                <wp:cNvGraphicFramePr/>
                <a:graphic xmlns:a="http://schemas.openxmlformats.org/drawingml/2006/main">
                  <a:graphicData uri="http://schemas.microsoft.com/office/word/2010/wordprocessingShape">
                    <wps:wsp>
                      <wps:cNvSpPr txBox="1"/>
                      <wps:spPr>
                        <a:xfrm>
                          <a:off x="0" y="0"/>
                          <a:ext cx="2743200" cy="3111500"/>
                        </a:xfrm>
                        <a:prstGeom prst="rect">
                          <a:avLst/>
                        </a:prstGeom>
                        <a:noFill/>
                        <a:ln w="41275" cmpd="dbl">
                          <a:solidFill>
                            <a:srgbClr val="FF40FF"/>
                          </a:solidFill>
                          <a:prstDash val="solid"/>
                        </a:ln>
                      </wps:spPr>
                      <wps:txbx>
                        <w:txbxContent>
                          <w:p w14:paraId="048B9345" w14:textId="77777777" w:rsidR="0020687E" w:rsidRDefault="0020687E" w:rsidP="004B1974">
                            <w:pPr>
                              <w:widowControl w:val="0"/>
                              <w:autoSpaceDE w:val="0"/>
                              <w:autoSpaceDN w:val="0"/>
                              <w:adjustRightInd w:val="0"/>
                              <w:spacing w:after="0"/>
                              <w:jc w:val="center"/>
                              <w:rPr>
                                <w:rFonts w:cs="Hoefler Text"/>
                                <w:b/>
                                <w:color w:val="EC41C7"/>
                                <w:sz w:val="28"/>
                                <w:szCs w:val="28"/>
                              </w:rPr>
                            </w:pPr>
                          </w:p>
                          <w:p w14:paraId="314DEBDB" w14:textId="7B4AEDA3" w:rsidR="004B1974" w:rsidRPr="00B332B4" w:rsidRDefault="004B1974" w:rsidP="004B1974">
                            <w:pPr>
                              <w:widowControl w:val="0"/>
                              <w:autoSpaceDE w:val="0"/>
                              <w:autoSpaceDN w:val="0"/>
                              <w:adjustRightInd w:val="0"/>
                              <w:spacing w:after="0"/>
                              <w:jc w:val="center"/>
                              <w:rPr>
                                <w:rFonts w:cs="Hoefler Text"/>
                                <w:b/>
                                <w:color w:val="EC41C7"/>
                                <w:sz w:val="28"/>
                                <w:szCs w:val="28"/>
                              </w:rPr>
                            </w:pPr>
                            <w:r w:rsidRPr="00B332B4">
                              <w:rPr>
                                <w:rFonts w:cs="Hoefler Text"/>
                                <w:b/>
                                <w:color w:val="EC41C7"/>
                                <w:sz w:val="28"/>
                                <w:szCs w:val="28"/>
                              </w:rPr>
                              <w:t>Pink T-Shirt Day</w:t>
                            </w:r>
                          </w:p>
                          <w:p w14:paraId="155E0AC6" w14:textId="1D750DCD" w:rsidR="004B1974" w:rsidRPr="00B332B4" w:rsidRDefault="004B1974" w:rsidP="004B1974">
                            <w:pPr>
                              <w:widowControl w:val="0"/>
                              <w:autoSpaceDE w:val="0"/>
                              <w:autoSpaceDN w:val="0"/>
                              <w:adjustRightInd w:val="0"/>
                              <w:spacing w:after="0"/>
                              <w:jc w:val="center"/>
                              <w:rPr>
                                <w:rFonts w:cs="Hoefler Text"/>
                                <w:b/>
                                <w:color w:val="EC41C7"/>
                                <w:sz w:val="28"/>
                                <w:szCs w:val="28"/>
                              </w:rPr>
                            </w:pPr>
                            <w:r w:rsidRPr="00B332B4">
                              <w:rPr>
                                <w:rFonts w:cs="Hoefler Text"/>
                                <w:b/>
                                <w:color w:val="EC41C7"/>
                                <w:sz w:val="28"/>
                                <w:szCs w:val="28"/>
                              </w:rPr>
                              <w:t>Wednesday February 2</w:t>
                            </w:r>
                            <w:r w:rsidR="00482DBC">
                              <w:rPr>
                                <w:rFonts w:cs="Hoefler Text"/>
                                <w:b/>
                                <w:color w:val="EC41C7"/>
                                <w:sz w:val="28"/>
                                <w:szCs w:val="28"/>
                              </w:rPr>
                              <w:t>8</w:t>
                            </w:r>
                            <w:r w:rsidR="00482DBC">
                              <w:rPr>
                                <w:rFonts w:cs="Hoefler Text"/>
                                <w:b/>
                                <w:color w:val="EC41C7"/>
                                <w:sz w:val="28"/>
                                <w:szCs w:val="28"/>
                                <w:vertAlign w:val="superscript"/>
                              </w:rPr>
                              <w:t>th</w:t>
                            </w:r>
                          </w:p>
                          <w:p w14:paraId="71D21669" w14:textId="255F5B74" w:rsidR="004B1974" w:rsidRPr="00B332B4" w:rsidRDefault="004B1974" w:rsidP="004B1974">
                            <w:pPr>
                              <w:widowControl w:val="0"/>
                              <w:autoSpaceDE w:val="0"/>
                              <w:autoSpaceDN w:val="0"/>
                              <w:adjustRightInd w:val="0"/>
                              <w:spacing w:after="0"/>
                              <w:jc w:val="center"/>
                              <w:rPr>
                                <w:rFonts w:cs="Hoefler Text"/>
                                <w:color w:val="000000"/>
                              </w:rPr>
                            </w:pPr>
                            <w:r w:rsidRPr="00B332B4">
                              <w:rPr>
                                <w:rFonts w:cs="Hoefler Text"/>
                                <w:color w:val="000000"/>
                              </w:rPr>
                              <w:t xml:space="preserve">On </w:t>
                            </w:r>
                            <w:r w:rsidRPr="00B332B4">
                              <w:rPr>
                                <w:rFonts w:cs="Hoefler Text"/>
                                <w:b/>
                                <w:bCs/>
                                <w:color w:val="EC41C7"/>
                              </w:rPr>
                              <w:t>Pink T-Shirt</w:t>
                            </w:r>
                            <w:r w:rsidRPr="00B332B4">
                              <w:rPr>
                                <w:rFonts w:cs="Hoefler Text"/>
                                <w:b/>
                                <w:bCs/>
                                <w:color w:val="FC7C70"/>
                              </w:rPr>
                              <w:t xml:space="preserve"> </w:t>
                            </w:r>
                            <w:r w:rsidRPr="00B332B4">
                              <w:rPr>
                                <w:rFonts w:cs="Hoefler Text"/>
                                <w:b/>
                                <w:bCs/>
                                <w:color w:val="EC41C7"/>
                              </w:rPr>
                              <w:t>Day,</w:t>
                            </w:r>
                            <w:r w:rsidRPr="00B332B4">
                              <w:rPr>
                                <w:rFonts w:cs="Hoefler Text"/>
                                <w:color w:val="EC41C7"/>
                              </w:rPr>
                              <w:t xml:space="preserve"> </w:t>
                            </w:r>
                            <w:r w:rsidRPr="00B332B4">
                              <w:rPr>
                                <w:rFonts w:cs="Hoefler Text"/>
                                <w:color w:val="000000"/>
                              </w:rPr>
                              <w:t>everyone is encouraged to wear something pink to symbolize that bullying anywhere will not be tolerated. For students that do not have a pink t-shirt of their own, the school has extra’s they can borrow.</w:t>
                            </w:r>
                          </w:p>
                          <w:p w14:paraId="23B2B09C" w14:textId="77777777" w:rsidR="004B1974" w:rsidRPr="0020687E" w:rsidRDefault="004B1974" w:rsidP="004B1974">
                            <w:pPr>
                              <w:pStyle w:val="Heading4"/>
                              <w:spacing w:line="360" w:lineRule="auto"/>
                              <w:rPr>
                                <w:rFonts w:cs="Hoefler Text"/>
                                <w:color w:val="000000"/>
                                <w:sz w:val="24"/>
                                <w:szCs w:val="24"/>
                              </w:rPr>
                            </w:pPr>
                          </w:p>
                          <w:p w14:paraId="192E0AE5" w14:textId="77777777" w:rsidR="004B1974" w:rsidRDefault="004B1974" w:rsidP="004B1974"/>
                          <w:p w14:paraId="1664ABD7" w14:textId="77777777" w:rsidR="004B1974" w:rsidRDefault="004B1974" w:rsidP="004B1974"/>
                          <w:p w14:paraId="2F2116DF" w14:textId="77777777" w:rsidR="004B1974" w:rsidRDefault="004B1974" w:rsidP="004B1974"/>
                          <w:p w14:paraId="23773298" w14:textId="77777777" w:rsidR="004B1974" w:rsidRDefault="004B1974" w:rsidP="004B1974"/>
                          <w:p w14:paraId="2EDCB2EF" w14:textId="77777777" w:rsidR="004B1974" w:rsidRDefault="004B1974" w:rsidP="004B1974"/>
                          <w:p w14:paraId="63C939C3" w14:textId="77777777" w:rsidR="004B1974" w:rsidRDefault="004B1974" w:rsidP="004B1974"/>
                          <w:p w14:paraId="39B9DDDC" w14:textId="77777777" w:rsidR="004B1974" w:rsidRDefault="004B1974" w:rsidP="004B1974"/>
                          <w:p w14:paraId="2A81099B" w14:textId="30D4F05C" w:rsidR="004B1974" w:rsidRDefault="004B1974" w:rsidP="004B1974"/>
                          <w:p w14:paraId="7415BF41" w14:textId="77777777" w:rsidR="0020687E" w:rsidRDefault="0020687E" w:rsidP="004B1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4CE05" id="_x0000_t202" coordsize="21600,21600" o:spt="202" path="m,l,21600r21600,l21600,xe">
                <v:stroke joinstyle="miter"/>
                <v:path gradientshapeok="t" o:connecttype="rect"/>
              </v:shapetype>
              <v:shape id="Text Box 27" o:spid="_x0000_s1027" type="#_x0000_t202" style="position:absolute;left:0;text-align:left;margin-left:2pt;margin-top:7.15pt;width:3in;height: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" filled="f" strokecolor="#ff40ff" strokeweight="3.25pt">
                <v:stroke linestyle="thinThin"/>
                <v:textbox>
                  <w:txbxContent>
                    <w:p w14:paraId="048B9345" w14:textId="77777777" w:rsidR="0020687E" w:rsidRDefault="0020687E" w:rsidP="004B1974">
                      <w:pPr>
                        <w:widowControl w:val="0"/>
                        <w:autoSpaceDE w:val="0"/>
                        <w:autoSpaceDN w:val="0"/>
                        <w:adjustRightInd w:val="0"/>
                        <w:spacing w:after="0"/>
                        <w:jc w:val="center"/>
                        <w:rPr>
                          <w:rFonts w:cs="Hoefler Text"/>
                          <w:b/>
                          <w:color w:val="EC41C7"/>
                          <w:sz w:val="28"/>
                          <w:szCs w:val="28"/>
                        </w:rPr>
                      </w:pPr>
                    </w:p>
                    <w:p w14:paraId="314DEBDB" w14:textId="7B4AEDA3" w:rsidR="004B1974" w:rsidRPr="00B332B4" w:rsidRDefault="004B1974" w:rsidP="004B1974">
                      <w:pPr>
                        <w:widowControl w:val="0"/>
                        <w:autoSpaceDE w:val="0"/>
                        <w:autoSpaceDN w:val="0"/>
                        <w:adjustRightInd w:val="0"/>
                        <w:spacing w:after="0"/>
                        <w:jc w:val="center"/>
                        <w:rPr>
                          <w:rFonts w:cs="Hoefler Text"/>
                          <w:b/>
                          <w:color w:val="EC41C7"/>
                          <w:sz w:val="28"/>
                          <w:szCs w:val="28"/>
                        </w:rPr>
                      </w:pPr>
                      <w:r w:rsidRPr="00B332B4">
                        <w:rPr>
                          <w:rFonts w:cs="Hoefler Text"/>
                          <w:b/>
                          <w:color w:val="EC41C7"/>
                          <w:sz w:val="28"/>
                          <w:szCs w:val="28"/>
                        </w:rPr>
                        <w:t>Pink T-Shirt Day</w:t>
                      </w:r>
                    </w:p>
                    <w:p w14:paraId="155E0AC6" w14:textId="1D750DCD" w:rsidR="004B1974" w:rsidRPr="00B332B4" w:rsidRDefault="004B1974" w:rsidP="004B1974">
                      <w:pPr>
                        <w:widowControl w:val="0"/>
                        <w:autoSpaceDE w:val="0"/>
                        <w:autoSpaceDN w:val="0"/>
                        <w:adjustRightInd w:val="0"/>
                        <w:spacing w:after="0"/>
                        <w:jc w:val="center"/>
                        <w:rPr>
                          <w:rFonts w:cs="Hoefler Text"/>
                          <w:b/>
                          <w:color w:val="EC41C7"/>
                          <w:sz w:val="28"/>
                          <w:szCs w:val="28"/>
                        </w:rPr>
                      </w:pPr>
                      <w:r w:rsidRPr="00B332B4">
                        <w:rPr>
                          <w:rFonts w:cs="Hoefler Text"/>
                          <w:b/>
                          <w:color w:val="EC41C7"/>
                          <w:sz w:val="28"/>
                          <w:szCs w:val="28"/>
                        </w:rPr>
                        <w:t>Wednesday February 2</w:t>
                      </w:r>
                      <w:r w:rsidR="00482DBC">
                        <w:rPr>
                          <w:rFonts w:cs="Hoefler Text"/>
                          <w:b/>
                          <w:color w:val="EC41C7"/>
                          <w:sz w:val="28"/>
                          <w:szCs w:val="28"/>
                        </w:rPr>
                        <w:t>8</w:t>
                      </w:r>
                      <w:r w:rsidR="00482DBC">
                        <w:rPr>
                          <w:rFonts w:cs="Hoefler Text"/>
                          <w:b/>
                          <w:color w:val="EC41C7"/>
                          <w:sz w:val="28"/>
                          <w:szCs w:val="28"/>
                          <w:vertAlign w:val="superscript"/>
                        </w:rPr>
                        <w:t>th</w:t>
                      </w:r>
                    </w:p>
                    <w:p w14:paraId="71D21669" w14:textId="255F5B74" w:rsidR="004B1974" w:rsidRPr="00B332B4" w:rsidRDefault="004B1974" w:rsidP="004B1974">
                      <w:pPr>
                        <w:widowControl w:val="0"/>
                        <w:autoSpaceDE w:val="0"/>
                        <w:autoSpaceDN w:val="0"/>
                        <w:adjustRightInd w:val="0"/>
                        <w:spacing w:after="0"/>
                        <w:jc w:val="center"/>
                        <w:rPr>
                          <w:rFonts w:cs="Hoefler Text"/>
                          <w:color w:val="000000"/>
                        </w:rPr>
                      </w:pPr>
                      <w:r w:rsidRPr="00B332B4">
                        <w:rPr>
                          <w:rFonts w:cs="Hoefler Text"/>
                          <w:color w:val="000000"/>
                        </w:rPr>
                        <w:t xml:space="preserve">On </w:t>
                      </w:r>
                      <w:r w:rsidRPr="00B332B4">
                        <w:rPr>
                          <w:rFonts w:cs="Hoefler Text"/>
                          <w:b/>
                          <w:bCs/>
                          <w:color w:val="EC41C7"/>
                        </w:rPr>
                        <w:t>Pink T-Shirt</w:t>
                      </w:r>
                      <w:r w:rsidRPr="00B332B4">
                        <w:rPr>
                          <w:rFonts w:cs="Hoefler Text"/>
                          <w:b/>
                          <w:bCs/>
                          <w:color w:val="FC7C70"/>
                        </w:rPr>
                        <w:t xml:space="preserve"> </w:t>
                      </w:r>
                      <w:r w:rsidRPr="00B332B4">
                        <w:rPr>
                          <w:rFonts w:cs="Hoefler Text"/>
                          <w:b/>
                          <w:bCs/>
                          <w:color w:val="EC41C7"/>
                        </w:rPr>
                        <w:t>Day,</w:t>
                      </w:r>
                      <w:r w:rsidRPr="00B332B4">
                        <w:rPr>
                          <w:rFonts w:cs="Hoefler Text"/>
                          <w:color w:val="EC41C7"/>
                        </w:rPr>
                        <w:t xml:space="preserve"> </w:t>
                      </w:r>
                      <w:r w:rsidRPr="00B332B4">
                        <w:rPr>
                          <w:rFonts w:cs="Hoefler Text"/>
                          <w:color w:val="000000"/>
                        </w:rPr>
                        <w:t>everyone is encouraged to wear something pink to symbolize that bullying anywhere will not be tolerated. For students that do not have a pink t-shirt of their own, the school has extra’s they can borrow.</w:t>
                      </w:r>
                    </w:p>
                    <w:p w14:paraId="23B2B09C" w14:textId="77777777" w:rsidR="004B1974" w:rsidRPr="0020687E" w:rsidRDefault="004B1974" w:rsidP="004B1974">
                      <w:pPr>
                        <w:pStyle w:val="Heading4"/>
                        <w:spacing w:line="360" w:lineRule="auto"/>
                        <w:rPr>
                          <w:rFonts w:cs="Hoefler Text"/>
                          <w:color w:val="000000"/>
                          <w:sz w:val="24"/>
                          <w:szCs w:val="24"/>
                        </w:rPr>
                      </w:pPr>
                    </w:p>
                    <w:p w14:paraId="192E0AE5" w14:textId="77777777" w:rsidR="004B1974" w:rsidRDefault="004B1974" w:rsidP="004B1974"/>
                    <w:p w14:paraId="1664ABD7" w14:textId="77777777" w:rsidR="004B1974" w:rsidRDefault="004B1974" w:rsidP="004B1974"/>
                    <w:p w14:paraId="2F2116DF" w14:textId="77777777" w:rsidR="004B1974" w:rsidRDefault="004B1974" w:rsidP="004B1974"/>
                    <w:p w14:paraId="23773298" w14:textId="77777777" w:rsidR="004B1974" w:rsidRDefault="004B1974" w:rsidP="004B1974"/>
                    <w:p w14:paraId="2EDCB2EF" w14:textId="77777777" w:rsidR="004B1974" w:rsidRDefault="004B1974" w:rsidP="004B1974"/>
                    <w:p w14:paraId="63C939C3" w14:textId="77777777" w:rsidR="004B1974" w:rsidRDefault="004B1974" w:rsidP="004B1974"/>
                    <w:p w14:paraId="39B9DDDC" w14:textId="77777777" w:rsidR="004B1974" w:rsidRDefault="004B1974" w:rsidP="004B1974"/>
                    <w:p w14:paraId="2A81099B" w14:textId="30D4F05C" w:rsidR="004B1974" w:rsidRDefault="004B1974" w:rsidP="004B1974"/>
                    <w:p w14:paraId="7415BF41" w14:textId="77777777" w:rsidR="0020687E" w:rsidRDefault="0020687E" w:rsidP="004B1974"/>
                  </w:txbxContent>
                </v:textbox>
              </v:shape>
            </w:pict>
          </mc:Fallback>
        </mc:AlternateContent>
      </w:r>
      <w:r w:rsidR="00290B53">
        <w:rPr>
          <w:noProof/>
        </w:rPr>
        <mc:AlternateContent>
          <mc:Choice Requires="wps">
            <w:drawing>
              <wp:anchor distT="0" distB="0" distL="114300" distR="114300" simplePos="0" relativeHeight="251707392" behindDoc="0" locked="0" layoutInCell="1" allowOverlap="1" wp14:anchorId="05EBC451" wp14:editId="4703CAB3">
                <wp:simplePos x="0" y="0"/>
                <wp:positionH relativeFrom="column">
                  <wp:posOffset>2882900</wp:posOffset>
                </wp:positionH>
                <wp:positionV relativeFrom="paragraph">
                  <wp:posOffset>90805</wp:posOffset>
                </wp:positionV>
                <wp:extent cx="3980815" cy="311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80815" cy="3111500"/>
                        </a:xfrm>
                        <a:prstGeom prst="rect">
                          <a:avLst/>
                        </a:prstGeom>
                        <a:noFill/>
                        <a:ln w="6350">
                          <a:noFill/>
                        </a:ln>
                      </wps:spPr>
                      <wps:txbx>
                        <w:txbxContent>
                          <w:p w14:paraId="563DD8F2" w14:textId="69CA3692" w:rsidR="00B332B4" w:rsidRPr="00010DB1" w:rsidRDefault="00B332B4" w:rsidP="009571CF">
                            <w:pPr>
                              <w:ind w:left="0"/>
                              <w:rPr>
                                <w:b/>
                                <w:bCs/>
                                <w:color w:val="E86360" w:themeColor="accent6"/>
                                <w:sz w:val="24"/>
                                <w:szCs w:val="24"/>
                              </w:rPr>
                            </w:pPr>
                            <w:r w:rsidRPr="00010DB1">
                              <w:rPr>
                                <w:b/>
                                <w:bCs/>
                                <w:color w:val="E86360" w:themeColor="accent6"/>
                                <w:sz w:val="24"/>
                                <w:szCs w:val="24"/>
                              </w:rPr>
                              <w:t xml:space="preserve">February </w:t>
                            </w:r>
                            <w:r w:rsidR="006205A3" w:rsidRPr="00010DB1">
                              <w:rPr>
                                <w:b/>
                                <w:bCs/>
                                <w:color w:val="E86360" w:themeColor="accent6"/>
                                <w:sz w:val="24"/>
                                <w:szCs w:val="24"/>
                              </w:rPr>
                              <w:t xml:space="preserve">7 </w:t>
                            </w:r>
                            <w:r w:rsidRPr="00010DB1">
                              <w:rPr>
                                <w:b/>
                                <w:bCs/>
                                <w:color w:val="E86360" w:themeColor="accent6"/>
                                <w:sz w:val="24"/>
                                <w:szCs w:val="24"/>
                              </w:rPr>
                              <w:t>Yellow Shirt Day</w:t>
                            </w:r>
                            <w:r w:rsidR="003D3F31">
                              <w:rPr>
                                <w:b/>
                                <w:bCs/>
                                <w:color w:val="E86360" w:themeColor="accent6"/>
                                <w:sz w:val="24"/>
                                <w:szCs w:val="24"/>
                              </w:rPr>
                              <w:t>- Suicide Prevention Awareness</w:t>
                            </w:r>
                            <w:r w:rsidR="00C21449" w:rsidRPr="00010DB1">
                              <w:rPr>
                                <w:b/>
                                <w:bCs/>
                                <w:color w:val="E86360" w:themeColor="accent6"/>
                                <w:sz w:val="24"/>
                                <w:szCs w:val="24"/>
                              </w:rPr>
                              <w:t xml:space="preserve"> </w:t>
                            </w:r>
                          </w:p>
                          <w:p w14:paraId="39289FED" w14:textId="6C78FEE6" w:rsidR="00290B53" w:rsidRPr="00010DB1" w:rsidRDefault="00290B53" w:rsidP="009571CF">
                            <w:pPr>
                              <w:ind w:left="0"/>
                              <w:rPr>
                                <w:b/>
                                <w:bCs/>
                                <w:color w:val="E86360" w:themeColor="accent6"/>
                                <w:sz w:val="24"/>
                                <w:szCs w:val="24"/>
                              </w:rPr>
                            </w:pPr>
                            <w:r w:rsidRPr="00010DB1">
                              <w:rPr>
                                <w:b/>
                                <w:bCs/>
                                <w:color w:val="E86360" w:themeColor="accent6"/>
                                <w:sz w:val="24"/>
                                <w:szCs w:val="24"/>
                              </w:rPr>
                              <w:t>February 9 PD Day-No school for students</w:t>
                            </w:r>
                          </w:p>
                          <w:p w14:paraId="4EA06FE9" w14:textId="33C759C2" w:rsidR="00B332B4" w:rsidRPr="00010DB1" w:rsidRDefault="00B332B4" w:rsidP="009571CF">
                            <w:pPr>
                              <w:ind w:left="0"/>
                              <w:rPr>
                                <w:b/>
                                <w:bCs/>
                                <w:color w:val="E86360" w:themeColor="accent6"/>
                                <w:sz w:val="24"/>
                                <w:szCs w:val="24"/>
                              </w:rPr>
                            </w:pPr>
                            <w:r w:rsidRPr="00010DB1">
                              <w:rPr>
                                <w:b/>
                                <w:bCs/>
                                <w:color w:val="E86360" w:themeColor="accent6"/>
                                <w:sz w:val="24"/>
                                <w:szCs w:val="24"/>
                              </w:rPr>
                              <w:t>February 14 Valentine’s Day</w:t>
                            </w:r>
                          </w:p>
                          <w:p w14:paraId="7BF22FD5" w14:textId="0F5E20B0" w:rsidR="00B332B4" w:rsidRPr="00010DB1" w:rsidRDefault="00000000" w:rsidP="009571CF">
                            <w:pPr>
                              <w:pStyle w:val="Heading2"/>
                              <w:ind w:left="0"/>
                              <w:rPr>
                                <w:color w:val="E86360" w:themeColor="accent6"/>
                                <w:sz w:val="24"/>
                                <w:szCs w:val="24"/>
                              </w:rPr>
                            </w:pPr>
                            <w:sdt>
                              <w:sdtPr>
                                <w:rPr>
                                  <w:color w:val="E86360" w:themeColor="accent6"/>
                                  <w:sz w:val="24"/>
                                  <w:szCs w:val="24"/>
                                </w:rPr>
                                <w:id w:val="-1023242815"/>
                                <w:placeholder>
                                  <w:docPart w:val="F35551DB90C67746968319D6BF314A12"/>
                                </w:placeholder>
                                <w:date w:fullDate="2024-02-16T00:00:00Z">
                                  <w:dateFormat w:val="MMMM d"/>
                                  <w:lid w:val="en-US"/>
                                  <w:storeMappedDataAs w:val="dateTime"/>
                                  <w:calendar w:val="gregorian"/>
                                </w:date>
                              </w:sdtPr>
                              <w:sdtContent>
                                <w:r w:rsidR="00C35D2A" w:rsidRPr="00010DB1">
                                  <w:rPr>
                                    <w:color w:val="E86360" w:themeColor="accent6"/>
                                    <w:sz w:val="24"/>
                                    <w:szCs w:val="24"/>
                                  </w:rPr>
                                  <w:t>February 16</w:t>
                                </w:r>
                              </w:sdtContent>
                            </w:sdt>
                            <w:r w:rsidR="00B332B4" w:rsidRPr="00010DB1">
                              <w:rPr>
                                <w:color w:val="E86360" w:themeColor="accent6"/>
                                <w:sz w:val="24"/>
                                <w:szCs w:val="24"/>
                              </w:rPr>
                              <w:t xml:space="preserve"> Random Act of Kindness Day</w:t>
                            </w:r>
                          </w:p>
                          <w:p w14:paraId="1521F7B1" w14:textId="0772ACC6" w:rsidR="00B332B4" w:rsidRPr="00010DB1" w:rsidRDefault="00000000" w:rsidP="009571CF">
                            <w:pPr>
                              <w:pStyle w:val="Heading2"/>
                              <w:ind w:left="0"/>
                              <w:rPr>
                                <w:color w:val="E86360" w:themeColor="accent6"/>
                                <w:sz w:val="24"/>
                                <w:szCs w:val="24"/>
                              </w:rPr>
                            </w:pPr>
                            <w:sdt>
                              <w:sdtPr>
                                <w:rPr>
                                  <w:color w:val="E86360" w:themeColor="accent6"/>
                                  <w:sz w:val="24"/>
                                  <w:szCs w:val="24"/>
                                </w:rPr>
                                <w:id w:val="-1391110566"/>
                                <w:placeholder>
                                  <w:docPart w:val="F35551DB90C67746968319D6BF314A12"/>
                                </w:placeholder>
                                <w:date w:fullDate="2024-02-19T00:00:00Z">
                                  <w:dateFormat w:val="MMMM d"/>
                                  <w:lid w:val="en-US"/>
                                  <w:storeMappedDataAs w:val="dateTime"/>
                                  <w:calendar w:val="gregorian"/>
                                </w:date>
                              </w:sdtPr>
                              <w:sdtContent>
                                <w:r w:rsidR="00B332B4" w:rsidRPr="00010DB1">
                                  <w:rPr>
                                    <w:color w:val="E86360" w:themeColor="accent6"/>
                                    <w:sz w:val="24"/>
                                    <w:szCs w:val="24"/>
                                  </w:rPr>
                                  <w:t xml:space="preserve">February </w:t>
                                </w:r>
                                <w:r w:rsidR="006E1C61" w:rsidRPr="00010DB1">
                                  <w:rPr>
                                    <w:color w:val="E86360" w:themeColor="accent6"/>
                                    <w:sz w:val="24"/>
                                    <w:szCs w:val="24"/>
                                  </w:rPr>
                                  <w:t>19</w:t>
                                </w:r>
                              </w:sdtContent>
                            </w:sdt>
                            <w:r w:rsidR="00B332B4" w:rsidRPr="00010DB1">
                              <w:rPr>
                                <w:color w:val="E86360" w:themeColor="accent6"/>
                                <w:sz w:val="24"/>
                                <w:szCs w:val="24"/>
                              </w:rPr>
                              <w:t xml:space="preserve"> Family Day Holiday</w:t>
                            </w:r>
                          </w:p>
                          <w:p w14:paraId="2BD58F87" w14:textId="7A4A30C1" w:rsidR="007B5DFA" w:rsidRPr="00010DB1" w:rsidRDefault="00264327" w:rsidP="00264327">
                            <w:pPr>
                              <w:ind w:left="0"/>
                              <w:rPr>
                                <w:b/>
                                <w:bCs/>
                                <w:color w:val="E86360" w:themeColor="accent6"/>
                                <w:sz w:val="24"/>
                                <w:szCs w:val="24"/>
                              </w:rPr>
                            </w:pPr>
                            <w:r w:rsidRPr="00010DB1">
                              <w:rPr>
                                <w:b/>
                                <w:bCs/>
                                <w:color w:val="E86360" w:themeColor="accent6"/>
                                <w:sz w:val="24"/>
                                <w:szCs w:val="24"/>
                              </w:rPr>
                              <w:t>February 23 Math Day</w:t>
                            </w:r>
                            <w:r w:rsidR="007B5DFA" w:rsidRPr="00010DB1">
                              <w:rPr>
                                <w:b/>
                                <w:bCs/>
                                <w:color w:val="E86360" w:themeColor="accent6"/>
                                <w:sz w:val="24"/>
                                <w:szCs w:val="24"/>
                              </w:rPr>
                              <w:t xml:space="preserve"> </w:t>
                            </w:r>
                          </w:p>
                          <w:p w14:paraId="5327F7C6" w14:textId="75B7F7D1" w:rsidR="00B332B4" w:rsidRPr="00010DB1" w:rsidRDefault="00000000" w:rsidP="009571CF">
                            <w:pPr>
                              <w:pStyle w:val="Heading2"/>
                              <w:ind w:left="0"/>
                              <w:rPr>
                                <w:color w:val="E86360" w:themeColor="accent6"/>
                                <w:sz w:val="24"/>
                                <w:szCs w:val="24"/>
                              </w:rPr>
                            </w:pPr>
                            <w:sdt>
                              <w:sdtPr>
                                <w:rPr>
                                  <w:color w:val="E86360" w:themeColor="accent6"/>
                                  <w:sz w:val="24"/>
                                  <w:szCs w:val="24"/>
                                </w:rPr>
                                <w:id w:val="1543165412"/>
                                <w:placeholder>
                                  <w:docPart w:val="F35551DB90C67746968319D6BF314A12"/>
                                </w:placeholder>
                                <w:date w:fullDate="2024-02-28T00:00:00Z">
                                  <w:dateFormat w:val="MMMM d"/>
                                  <w:lid w:val="en-US"/>
                                  <w:storeMappedDataAs w:val="dateTime"/>
                                  <w:calendar w:val="gregorian"/>
                                </w:date>
                              </w:sdtPr>
                              <w:sdtContent>
                                <w:r w:rsidR="00B332B4" w:rsidRPr="00010DB1">
                                  <w:rPr>
                                    <w:color w:val="E86360" w:themeColor="accent6"/>
                                    <w:sz w:val="24"/>
                                    <w:szCs w:val="24"/>
                                  </w:rPr>
                                  <w:t>February 2</w:t>
                                </w:r>
                                <w:r w:rsidR="00482DBC" w:rsidRPr="00010DB1">
                                  <w:rPr>
                                    <w:color w:val="E86360" w:themeColor="accent6"/>
                                    <w:sz w:val="24"/>
                                    <w:szCs w:val="24"/>
                                  </w:rPr>
                                  <w:t>8</w:t>
                                </w:r>
                              </w:sdtContent>
                            </w:sdt>
                            <w:r w:rsidR="00B332B4" w:rsidRPr="00010DB1">
                              <w:rPr>
                                <w:color w:val="E86360" w:themeColor="accent6"/>
                                <w:sz w:val="24"/>
                                <w:szCs w:val="24"/>
                              </w:rPr>
                              <w:t xml:space="preserve"> Pink T-shirt Day</w:t>
                            </w:r>
                          </w:p>
                          <w:p w14:paraId="7EDCA7FF" w14:textId="028582FD" w:rsidR="00010DB1" w:rsidRPr="00010DB1" w:rsidRDefault="00010DB1" w:rsidP="00010DB1">
                            <w:pPr>
                              <w:ind w:left="0"/>
                              <w:rPr>
                                <w:b/>
                                <w:bCs/>
                                <w:color w:val="E86360" w:themeColor="accent6"/>
                                <w:sz w:val="24"/>
                                <w:szCs w:val="24"/>
                              </w:rPr>
                            </w:pPr>
                            <w:r w:rsidRPr="00010DB1">
                              <w:rPr>
                                <w:b/>
                                <w:bCs/>
                                <w:color w:val="E86360" w:themeColor="accent6"/>
                                <w:sz w:val="24"/>
                                <w:szCs w:val="24"/>
                              </w:rPr>
                              <w:t>March 1 PBIS Rewards Day – Early Dismissal</w:t>
                            </w:r>
                          </w:p>
                          <w:p w14:paraId="16458086" w14:textId="77777777" w:rsidR="00B332B4" w:rsidRDefault="00B332B4" w:rsidP="009571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BC451" id="Text Box 10" o:spid="_x0000_s1028" type="#_x0000_t202" style="position:absolute;left:0;text-align:left;margin-left:227pt;margin-top:7.15pt;width:313.45pt;height:2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" filled="f" stroked="f" strokeweight=".5pt">
                <v:textbox>
                  <w:txbxContent>
                    <w:p w14:paraId="563DD8F2" w14:textId="69CA3692" w:rsidR="00B332B4" w:rsidRPr="00010DB1" w:rsidRDefault="00B332B4" w:rsidP="009571CF">
                      <w:pPr>
                        <w:ind w:left="0"/>
                        <w:rPr>
                          <w:b/>
                          <w:bCs/>
                          <w:color w:val="E86360" w:themeColor="accent6"/>
                          <w:sz w:val="24"/>
                          <w:szCs w:val="24"/>
                        </w:rPr>
                      </w:pPr>
                      <w:r w:rsidRPr="00010DB1">
                        <w:rPr>
                          <w:b/>
                          <w:bCs/>
                          <w:color w:val="E86360" w:themeColor="accent6"/>
                          <w:sz w:val="24"/>
                          <w:szCs w:val="24"/>
                        </w:rPr>
                        <w:t xml:space="preserve">February </w:t>
                      </w:r>
                      <w:r w:rsidR="006205A3" w:rsidRPr="00010DB1">
                        <w:rPr>
                          <w:b/>
                          <w:bCs/>
                          <w:color w:val="E86360" w:themeColor="accent6"/>
                          <w:sz w:val="24"/>
                          <w:szCs w:val="24"/>
                        </w:rPr>
                        <w:t xml:space="preserve">7 </w:t>
                      </w:r>
                      <w:r w:rsidRPr="00010DB1">
                        <w:rPr>
                          <w:b/>
                          <w:bCs/>
                          <w:color w:val="E86360" w:themeColor="accent6"/>
                          <w:sz w:val="24"/>
                          <w:szCs w:val="24"/>
                        </w:rPr>
                        <w:t>Yellow Shirt Day</w:t>
                      </w:r>
                      <w:r w:rsidR="003D3F31">
                        <w:rPr>
                          <w:b/>
                          <w:bCs/>
                          <w:color w:val="E86360" w:themeColor="accent6"/>
                          <w:sz w:val="24"/>
                          <w:szCs w:val="24"/>
                        </w:rPr>
                        <w:t>- Suicide Prevention Awareness</w:t>
                      </w:r>
                      <w:r w:rsidR="00C21449" w:rsidRPr="00010DB1">
                        <w:rPr>
                          <w:b/>
                          <w:bCs/>
                          <w:color w:val="E86360" w:themeColor="accent6"/>
                          <w:sz w:val="24"/>
                          <w:szCs w:val="24"/>
                        </w:rPr>
                        <w:t xml:space="preserve"> </w:t>
                      </w:r>
                    </w:p>
                    <w:p w14:paraId="39289FED" w14:textId="6C78FEE6" w:rsidR="00290B53" w:rsidRPr="00010DB1" w:rsidRDefault="00290B53" w:rsidP="009571CF">
                      <w:pPr>
                        <w:ind w:left="0"/>
                        <w:rPr>
                          <w:b/>
                          <w:bCs/>
                          <w:color w:val="E86360" w:themeColor="accent6"/>
                          <w:sz w:val="24"/>
                          <w:szCs w:val="24"/>
                        </w:rPr>
                      </w:pPr>
                      <w:r w:rsidRPr="00010DB1">
                        <w:rPr>
                          <w:b/>
                          <w:bCs/>
                          <w:color w:val="E86360" w:themeColor="accent6"/>
                          <w:sz w:val="24"/>
                          <w:szCs w:val="24"/>
                        </w:rPr>
                        <w:t>February 9 PD Day-No school for students</w:t>
                      </w:r>
                    </w:p>
                    <w:p w14:paraId="4EA06FE9" w14:textId="33C759C2" w:rsidR="00B332B4" w:rsidRPr="00010DB1" w:rsidRDefault="00B332B4" w:rsidP="009571CF">
                      <w:pPr>
                        <w:ind w:left="0"/>
                        <w:rPr>
                          <w:b/>
                          <w:bCs/>
                          <w:color w:val="E86360" w:themeColor="accent6"/>
                          <w:sz w:val="24"/>
                          <w:szCs w:val="24"/>
                        </w:rPr>
                      </w:pPr>
                      <w:r w:rsidRPr="00010DB1">
                        <w:rPr>
                          <w:b/>
                          <w:bCs/>
                          <w:color w:val="E86360" w:themeColor="accent6"/>
                          <w:sz w:val="24"/>
                          <w:szCs w:val="24"/>
                        </w:rPr>
                        <w:t>February 14 Valentine’s Day</w:t>
                      </w:r>
                    </w:p>
                    <w:p w14:paraId="7BF22FD5" w14:textId="0F5E20B0" w:rsidR="00B332B4" w:rsidRPr="00010DB1" w:rsidRDefault="00000000" w:rsidP="009571CF">
                      <w:pPr>
                        <w:pStyle w:val="Heading2"/>
                        <w:ind w:left="0"/>
                        <w:rPr>
                          <w:color w:val="E86360" w:themeColor="accent6"/>
                          <w:sz w:val="24"/>
                          <w:szCs w:val="24"/>
                        </w:rPr>
                      </w:pPr>
                      <w:sdt>
                        <w:sdtPr>
                          <w:rPr>
                            <w:color w:val="E86360" w:themeColor="accent6"/>
                            <w:sz w:val="24"/>
                            <w:szCs w:val="24"/>
                          </w:rPr>
                          <w:id w:val="-1023242815"/>
                          <w:placeholder>
                            <w:docPart w:val="F35551DB90C67746968319D6BF314A12"/>
                          </w:placeholder>
                          <w:date w:fullDate="2024-02-16T00:00:00Z">
                            <w:dateFormat w:val="MMMM d"/>
                            <w:lid w:val="en-US"/>
                            <w:storeMappedDataAs w:val="dateTime"/>
                            <w:calendar w:val="gregorian"/>
                          </w:date>
                        </w:sdtPr>
                        <w:sdtContent>
                          <w:r w:rsidR="00C35D2A" w:rsidRPr="00010DB1">
                            <w:rPr>
                              <w:color w:val="E86360" w:themeColor="accent6"/>
                              <w:sz w:val="24"/>
                              <w:szCs w:val="24"/>
                            </w:rPr>
                            <w:t>February 16</w:t>
                          </w:r>
                        </w:sdtContent>
                      </w:sdt>
                      <w:r w:rsidR="00B332B4" w:rsidRPr="00010DB1">
                        <w:rPr>
                          <w:color w:val="E86360" w:themeColor="accent6"/>
                          <w:sz w:val="24"/>
                          <w:szCs w:val="24"/>
                        </w:rPr>
                        <w:t xml:space="preserve"> Random Act of Kindness Day</w:t>
                      </w:r>
                    </w:p>
                    <w:p w14:paraId="1521F7B1" w14:textId="0772ACC6" w:rsidR="00B332B4" w:rsidRPr="00010DB1" w:rsidRDefault="00000000" w:rsidP="009571CF">
                      <w:pPr>
                        <w:pStyle w:val="Heading2"/>
                        <w:ind w:left="0"/>
                        <w:rPr>
                          <w:color w:val="E86360" w:themeColor="accent6"/>
                          <w:sz w:val="24"/>
                          <w:szCs w:val="24"/>
                        </w:rPr>
                      </w:pPr>
                      <w:sdt>
                        <w:sdtPr>
                          <w:rPr>
                            <w:color w:val="E86360" w:themeColor="accent6"/>
                            <w:sz w:val="24"/>
                            <w:szCs w:val="24"/>
                          </w:rPr>
                          <w:id w:val="-1391110566"/>
                          <w:placeholder>
                            <w:docPart w:val="F35551DB90C67746968319D6BF314A12"/>
                          </w:placeholder>
                          <w:date w:fullDate="2024-02-19T00:00:00Z">
                            <w:dateFormat w:val="MMMM d"/>
                            <w:lid w:val="en-US"/>
                            <w:storeMappedDataAs w:val="dateTime"/>
                            <w:calendar w:val="gregorian"/>
                          </w:date>
                        </w:sdtPr>
                        <w:sdtContent>
                          <w:r w:rsidR="00B332B4" w:rsidRPr="00010DB1">
                            <w:rPr>
                              <w:color w:val="E86360" w:themeColor="accent6"/>
                              <w:sz w:val="24"/>
                              <w:szCs w:val="24"/>
                            </w:rPr>
                            <w:t xml:space="preserve">February </w:t>
                          </w:r>
                          <w:r w:rsidR="006E1C61" w:rsidRPr="00010DB1">
                            <w:rPr>
                              <w:color w:val="E86360" w:themeColor="accent6"/>
                              <w:sz w:val="24"/>
                              <w:szCs w:val="24"/>
                            </w:rPr>
                            <w:t>19</w:t>
                          </w:r>
                        </w:sdtContent>
                      </w:sdt>
                      <w:r w:rsidR="00B332B4" w:rsidRPr="00010DB1">
                        <w:rPr>
                          <w:color w:val="E86360" w:themeColor="accent6"/>
                          <w:sz w:val="24"/>
                          <w:szCs w:val="24"/>
                        </w:rPr>
                        <w:t xml:space="preserve"> Family Day Holiday</w:t>
                      </w:r>
                    </w:p>
                    <w:p w14:paraId="2BD58F87" w14:textId="7A4A30C1" w:rsidR="007B5DFA" w:rsidRPr="00010DB1" w:rsidRDefault="00264327" w:rsidP="00264327">
                      <w:pPr>
                        <w:ind w:left="0"/>
                        <w:rPr>
                          <w:b/>
                          <w:bCs/>
                          <w:color w:val="E86360" w:themeColor="accent6"/>
                          <w:sz w:val="24"/>
                          <w:szCs w:val="24"/>
                        </w:rPr>
                      </w:pPr>
                      <w:r w:rsidRPr="00010DB1">
                        <w:rPr>
                          <w:b/>
                          <w:bCs/>
                          <w:color w:val="E86360" w:themeColor="accent6"/>
                          <w:sz w:val="24"/>
                          <w:szCs w:val="24"/>
                        </w:rPr>
                        <w:t>February 23 Math Day</w:t>
                      </w:r>
                      <w:r w:rsidR="007B5DFA" w:rsidRPr="00010DB1">
                        <w:rPr>
                          <w:b/>
                          <w:bCs/>
                          <w:color w:val="E86360" w:themeColor="accent6"/>
                          <w:sz w:val="24"/>
                          <w:szCs w:val="24"/>
                        </w:rPr>
                        <w:t xml:space="preserve"> </w:t>
                      </w:r>
                    </w:p>
                    <w:p w14:paraId="5327F7C6" w14:textId="75B7F7D1" w:rsidR="00B332B4" w:rsidRPr="00010DB1" w:rsidRDefault="00000000" w:rsidP="009571CF">
                      <w:pPr>
                        <w:pStyle w:val="Heading2"/>
                        <w:ind w:left="0"/>
                        <w:rPr>
                          <w:color w:val="E86360" w:themeColor="accent6"/>
                          <w:sz w:val="24"/>
                          <w:szCs w:val="24"/>
                        </w:rPr>
                      </w:pPr>
                      <w:sdt>
                        <w:sdtPr>
                          <w:rPr>
                            <w:color w:val="E86360" w:themeColor="accent6"/>
                            <w:sz w:val="24"/>
                            <w:szCs w:val="24"/>
                          </w:rPr>
                          <w:id w:val="1543165412"/>
                          <w:placeholder>
                            <w:docPart w:val="F35551DB90C67746968319D6BF314A12"/>
                          </w:placeholder>
                          <w:date w:fullDate="2024-02-28T00:00:00Z">
                            <w:dateFormat w:val="MMMM d"/>
                            <w:lid w:val="en-US"/>
                            <w:storeMappedDataAs w:val="dateTime"/>
                            <w:calendar w:val="gregorian"/>
                          </w:date>
                        </w:sdtPr>
                        <w:sdtContent>
                          <w:r w:rsidR="00B332B4" w:rsidRPr="00010DB1">
                            <w:rPr>
                              <w:color w:val="E86360" w:themeColor="accent6"/>
                              <w:sz w:val="24"/>
                              <w:szCs w:val="24"/>
                            </w:rPr>
                            <w:t>February 2</w:t>
                          </w:r>
                          <w:r w:rsidR="00482DBC" w:rsidRPr="00010DB1">
                            <w:rPr>
                              <w:color w:val="E86360" w:themeColor="accent6"/>
                              <w:sz w:val="24"/>
                              <w:szCs w:val="24"/>
                            </w:rPr>
                            <w:t>8</w:t>
                          </w:r>
                        </w:sdtContent>
                      </w:sdt>
                      <w:r w:rsidR="00B332B4" w:rsidRPr="00010DB1">
                        <w:rPr>
                          <w:color w:val="E86360" w:themeColor="accent6"/>
                          <w:sz w:val="24"/>
                          <w:szCs w:val="24"/>
                        </w:rPr>
                        <w:t xml:space="preserve"> Pink T-shirt Day</w:t>
                      </w:r>
                    </w:p>
                    <w:p w14:paraId="7EDCA7FF" w14:textId="028582FD" w:rsidR="00010DB1" w:rsidRPr="00010DB1" w:rsidRDefault="00010DB1" w:rsidP="00010DB1">
                      <w:pPr>
                        <w:ind w:left="0"/>
                        <w:rPr>
                          <w:b/>
                          <w:bCs/>
                          <w:color w:val="E86360" w:themeColor="accent6"/>
                          <w:sz w:val="24"/>
                          <w:szCs w:val="24"/>
                        </w:rPr>
                      </w:pPr>
                      <w:r w:rsidRPr="00010DB1">
                        <w:rPr>
                          <w:b/>
                          <w:bCs/>
                          <w:color w:val="E86360" w:themeColor="accent6"/>
                          <w:sz w:val="24"/>
                          <w:szCs w:val="24"/>
                        </w:rPr>
                        <w:t>March 1 PBIS Rewards Day – Early Dismissal</w:t>
                      </w:r>
                    </w:p>
                    <w:p w14:paraId="16458086" w14:textId="77777777" w:rsidR="00B332B4" w:rsidRDefault="00B332B4" w:rsidP="009571CF">
                      <w:pPr>
                        <w:ind w:left="0"/>
                      </w:pPr>
                    </w:p>
                  </w:txbxContent>
                </v:textbox>
              </v:shape>
            </w:pict>
          </mc:Fallback>
        </mc:AlternateContent>
      </w:r>
    </w:p>
    <w:p w14:paraId="5D423D46" w14:textId="4C840359" w:rsidR="008D7F07" w:rsidRDefault="005F2CBA" w:rsidP="008D7F07">
      <w:pPr>
        <w:spacing w:line="240" w:lineRule="auto"/>
        <w:jc w:val="center"/>
        <w:rPr>
          <w:b/>
          <w:bCs/>
          <w:color w:val="E86360" w:themeColor="accent6"/>
          <w:sz w:val="28"/>
          <w:szCs w:val="28"/>
          <w:u w:val="single"/>
        </w:rPr>
      </w:pPr>
      <w:r>
        <w:rPr>
          <w:noProof/>
        </w:rPr>
        <w:drawing>
          <wp:anchor distT="0" distB="0" distL="114300" distR="114300" simplePos="0" relativeHeight="251687936" behindDoc="0" locked="0" layoutInCell="1" allowOverlap="1" wp14:anchorId="39ECCB0B" wp14:editId="47646D03">
            <wp:simplePos x="0" y="0"/>
            <wp:positionH relativeFrom="page">
              <wp:posOffset>609600</wp:posOffset>
            </wp:positionH>
            <wp:positionV relativeFrom="page">
              <wp:posOffset>6311900</wp:posOffset>
            </wp:positionV>
            <wp:extent cx="546100" cy="476231"/>
            <wp:effectExtent l="0" t="0" r="0" b="0"/>
            <wp:wrapThrough wrapText="bothSides">
              <wp:wrapPolygon edited="0">
                <wp:start x="0" y="0"/>
                <wp:lineTo x="0" y="20764"/>
                <wp:lineTo x="21098" y="20764"/>
                <wp:lineTo x="21098" y="0"/>
                <wp:lineTo x="0" y="0"/>
              </wp:wrapPolygon>
            </wp:wrapThrough>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476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ADEA" w14:textId="71662CE4" w:rsidR="008D7F07" w:rsidRDefault="008D7F07" w:rsidP="00B332B4">
      <w:pPr>
        <w:spacing w:line="240" w:lineRule="auto"/>
        <w:rPr>
          <w:b/>
          <w:bCs/>
          <w:color w:val="E86360" w:themeColor="accent6"/>
          <w:sz w:val="28"/>
          <w:szCs w:val="28"/>
          <w:u w:val="single"/>
        </w:rPr>
      </w:pPr>
    </w:p>
    <w:p w14:paraId="29611CD7" w14:textId="043FC9B6" w:rsidR="008D7F07" w:rsidRDefault="008D7F07" w:rsidP="008D7F07">
      <w:pPr>
        <w:spacing w:line="240" w:lineRule="auto"/>
        <w:jc w:val="center"/>
        <w:rPr>
          <w:b/>
          <w:bCs/>
          <w:color w:val="E86360" w:themeColor="accent6"/>
          <w:sz w:val="28"/>
          <w:szCs w:val="28"/>
          <w:u w:val="single"/>
        </w:rPr>
      </w:pPr>
    </w:p>
    <w:p w14:paraId="3A01ECA0" w14:textId="627AF9EB" w:rsidR="008D7F07" w:rsidRDefault="008D7F07" w:rsidP="00B332B4">
      <w:pPr>
        <w:spacing w:line="240" w:lineRule="auto"/>
        <w:rPr>
          <w:b/>
          <w:bCs/>
          <w:color w:val="E86360" w:themeColor="accent6"/>
          <w:sz w:val="28"/>
          <w:szCs w:val="28"/>
          <w:u w:val="single"/>
        </w:rPr>
      </w:pPr>
    </w:p>
    <w:p w14:paraId="655DC0FA" w14:textId="77777777" w:rsidR="009571CF" w:rsidRDefault="009571CF" w:rsidP="002F48BE">
      <w:pPr>
        <w:ind w:left="0"/>
        <w:rPr>
          <w:b/>
          <w:bCs/>
          <w:sz w:val="24"/>
          <w:szCs w:val="24"/>
          <w:u w:val="single"/>
        </w:rPr>
      </w:pPr>
    </w:p>
    <w:p w14:paraId="0582E8B6" w14:textId="77777777" w:rsidR="009571CF" w:rsidRDefault="009571CF" w:rsidP="002F48BE">
      <w:pPr>
        <w:ind w:left="0"/>
        <w:rPr>
          <w:b/>
          <w:bCs/>
          <w:sz w:val="24"/>
          <w:szCs w:val="24"/>
          <w:u w:val="single"/>
        </w:rPr>
      </w:pPr>
    </w:p>
    <w:p w14:paraId="79810C72" w14:textId="77777777" w:rsidR="009571CF" w:rsidRDefault="009571CF" w:rsidP="002F48BE">
      <w:pPr>
        <w:ind w:left="0"/>
        <w:rPr>
          <w:b/>
          <w:bCs/>
          <w:sz w:val="24"/>
          <w:szCs w:val="24"/>
          <w:u w:val="single"/>
        </w:rPr>
      </w:pPr>
    </w:p>
    <w:p w14:paraId="0D362286" w14:textId="4DC4B4AA" w:rsidR="009571CF" w:rsidRDefault="00B14624" w:rsidP="002F48BE">
      <w:pPr>
        <w:ind w:left="0"/>
        <w:rPr>
          <w:b/>
          <w:bCs/>
          <w:sz w:val="24"/>
          <w:szCs w:val="24"/>
          <w:u w:val="single"/>
        </w:rPr>
      </w:pPr>
      <w:r>
        <w:rPr>
          <w:b/>
          <w:bCs/>
          <w:sz w:val="24"/>
          <w:szCs w:val="24"/>
          <w:u w:val="single"/>
        </w:rPr>
        <w:t xml:space="preserve"> </w:t>
      </w:r>
    </w:p>
    <w:p w14:paraId="4333D7ED" w14:textId="3EA3EC6E" w:rsidR="005D5BF5" w:rsidRDefault="005D5BF5">
      <w:pPr>
        <w:pStyle w:val="Heading1"/>
      </w:pPr>
    </w:p>
    <w:p w14:paraId="0AA29AE7" w14:textId="3DD0AAB1" w:rsidR="00122A61" w:rsidRDefault="008C452E">
      <w:pPr>
        <w:pStyle w:val="Heading2"/>
        <w:rPr>
          <w:rFonts w:asciiTheme="minorHAnsi" w:eastAsiaTheme="minorEastAsia" w:hAnsiTheme="minorHAnsi" w:cstheme="minorBidi"/>
          <w:b w:val="0"/>
          <w:bCs w:val="0"/>
          <w:color w:val="262626" w:themeColor="text1" w:themeTint="D9"/>
        </w:rPr>
      </w:pPr>
      <w:r>
        <w:rPr>
          <w:b w:val="0"/>
          <w:bCs w:val="0"/>
          <w:noProof/>
          <w:color w:val="E86360" w:themeColor="accent6"/>
          <w:u w:val="single"/>
        </w:rPr>
        <mc:AlternateContent>
          <mc:Choice Requires="wps">
            <w:drawing>
              <wp:anchor distT="0" distB="0" distL="114300" distR="114300" simplePos="0" relativeHeight="251691008" behindDoc="0" locked="0" layoutInCell="1" allowOverlap="1" wp14:anchorId="7C0DCAC3" wp14:editId="58F584EA">
                <wp:simplePos x="0" y="0"/>
                <wp:positionH relativeFrom="column">
                  <wp:posOffset>34925</wp:posOffset>
                </wp:positionH>
                <wp:positionV relativeFrom="paragraph">
                  <wp:posOffset>130810</wp:posOffset>
                </wp:positionV>
                <wp:extent cx="6753225" cy="1007745"/>
                <wp:effectExtent l="25400" t="25400" r="28575" b="20955"/>
                <wp:wrapNone/>
                <wp:docPr id="12" name="Text Box 12"/>
                <wp:cNvGraphicFramePr/>
                <a:graphic xmlns:a="http://schemas.openxmlformats.org/drawingml/2006/main">
                  <a:graphicData uri="http://schemas.microsoft.com/office/word/2010/wordprocessingShape">
                    <wps:wsp>
                      <wps:cNvSpPr txBox="1"/>
                      <wps:spPr>
                        <a:xfrm>
                          <a:off x="0" y="0"/>
                          <a:ext cx="6753225" cy="1007745"/>
                        </a:xfrm>
                        <a:prstGeom prst="rect">
                          <a:avLst/>
                        </a:prstGeom>
                        <a:noFill/>
                        <a:ln w="53975">
                          <a:gradFill flip="none" rotWithShape="1">
                            <a:gsLst>
                              <a:gs pos="37000">
                                <a:schemeClr val="accent6">
                                  <a:lumMod val="75000"/>
                                </a:schemeClr>
                              </a:gs>
                              <a:gs pos="45000">
                                <a:schemeClr val="accent5"/>
                              </a:gs>
                            </a:gsLst>
                            <a:lin ang="2700000" scaled="1"/>
                            <a:tileRect/>
                          </a:gradFill>
                        </a:ln>
                      </wps:spPr>
                      <wps:txbx>
                        <w:txbxContent>
                          <w:p w14:paraId="1A85500E" w14:textId="77777777" w:rsidR="00445989" w:rsidRPr="00445989" w:rsidRDefault="00445989" w:rsidP="00445989">
                            <w:pPr>
                              <w:jc w:val="center"/>
                              <w:rPr>
                                <w:b/>
                                <w:noProof/>
                                <w:sz w:val="24"/>
                                <w:szCs w:val="24"/>
                              </w:rPr>
                            </w:pPr>
                            <w:r w:rsidRPr="00445989">
                              <w:rPr>
                                <w:b/>
                                <w:color w:val="548DD4"/>
                                <w:sz w:val="24"/>
                                <w:szCs w:val="24"/>
                              </w:rPr>
                              <w:t>Please ensure that the school has the most up to date phone numbers for your children. If you have changed your phone number or the emergency contacts for a student have changed, please notify the office at 627-4615.</w:t>
                            </w:r>
                          </w:p>
                          <w:p w14:paraId="2D5894F5" w14:textId="77777777" w:rsidR="00E93F78" w:rsidRDefault="00E93F7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CAC3" id="Text Box 12" o:spid="_x0000_s1029" type="#_x0000_t202" style="position:absolute;left:0;text-align:left;margin-left:2.75pt;margin-top:10.3pt;width:531.75pt;height:7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" filled="f" strokeweight="4.25pt">
                <v:textbox>
                  <w:txbxContent>
                    <w:p w14:paraId="1A85500E" w14:textId="77777777" w:rsidR="00445989" w:rsidRPr="00445989" w:rsidRDefault="00445989" w:rsidP="00445989">
                      <w:pPr>
                        <w:jc w:val="center"/>
                        <w:rPr>
                          <w:b/>
                          <w:noProof/>
                          <w:sz w:val="24"/>
                          <w:szCs w:val="24"/>
                        </w:rPr>
                      </w:pPr>
                      <w:r w:rsidRPr="00445989">
                        <w:rPr>
                          <w:b/>
                          <w:color w:val="548DD4"/>
                          <w:sz w:val="24"/>
                          <w:szCs w:val="24"/>
                        </w:rPr>
                        <w:t>Please ensure that the school has the most up to date phone numbers for your children. If you have changed your phone number or the emergency contacts for a student have changed, please notify the office at 627-4615.</w:t>
                      </w:r>
                    </w:p>
                    <w:p w14:paraId="2D5894F5" w14:textId="77777777" w:rsidR="00E93F78" w:rsidRDefault="00E93F78">
                      <w:pPr>
                        <w:ind w:left="0"/>
                      </w:pPr>
                    </w:p>
                  </w:txbxContent>
                </v:textbox>
              </v:shape>
            </w:pict>
          </mc:Fallback>
        </mc:AlternateContent>
      </w:r>
    </w:p>
    <w:p w14:paraId="426DE7AD" w14:textId="29632C37" w:rsidR="00651588" w:rsidRPr="00731D58" w:rsidRDefault="00EB7C24" w:rsidP="00EE1FE3">
      <w:pPr>
        <w:ind w:left="0"/>
        <w:rPr>
          <w:rFonts w:eastAsiaTheme="minorEastAsia"/>
        </w:rPr>
      </w:pPr>
      <w:r>
        <w:rPr>
          <w:b/>
          <w:bCs/>
          <w:noProof/>
          <w:color w:val="E86360" w:themeColor="accent6"/>
          <w:sz w:val="28"/>
          <w:szCs w:val="28"/>
          <w:u w:val="single"/>
        </w:rPr>
        <mc:AlternateContent>
          <mc:Choice Requires="wps">
            <w:drawing>
              <wp:anchor distT="0" distB="0" distL="114300" distR="114300" simplePos="0" relativeHeight="251717632" behindDoc="0" locked="0" layoutInCell="1" allowOverlap="1" wp14:anchorId="78CFB633" wp14:editId="11C453F3">
                <wp:simplePos x="0" y="0"/>
                <wp:positionH relativeFrom="column">
                  <wp:posOffset>2324100</wp:posOffset>
                </wp:positionH>
                <wp:positionV relativeFrom="paragraph">
                  <wp:posOffset>4695825</wp:posOffset>
                </wp:positionV>
                <wp:extent cx="4518025" cy="2908300"/>
                <wp:effectExtent l="0" t="0" r="15875" b="12700"/>
                <wp:wrapNone/>
                <wp:docPr id="874463587" name="Text Box 2"/>
                <wp:cNvGraphicFramePr/>
                <a:graphic xmlns:a="http://schemas.openxmlformats.org/drawingml/2006/main">
                  <a:graphicData uri="http://schemas.microsoft.com/office/word/2010/wordprocessingShape">
                    <wps:wsp>
                      <wps:cNvSpPr txBox="1"/>
                      <wps:spPr>
                        <a:xfrm>
                          <a:off x="0" y="0"/>
                          <a:ext cx="4518025" cy="2908300"/>
                        </a:xfrm>
                        <a:prstGeom prst="rect">
                          <a:avLst/>
                        </a:prstGeom>
                        <a:noFill/>
                        <a:ln w="15875">
                          <a:solidFill>
                            <a:srgbClr val="FFC000"/>
                          </a:solidFill>
                        </a:ln>
                      </wps:spPr>
                      <wps:txbx>
                        <w:txbxContent>
                          <w:p w14:paraId="215BF72C" w14:textId="2E196971" w:rsidR="009D096D" w:rsidRDefault="009D096D" w:rsidP="009D096D">
                            <w:pPr>
                              <w:ind w:left="0"/>
                              <w:jc w:val="center"/>
                              <w:rPr>
                                <w:b/>
                                <w:bCs/>
                                <w:u w:val="single"/>
                                <w:lang w:val="en-CA"/>
                              </w:rPr>
                            </w:pPr>
                            <w:r w:rsidRPr="009D096D">
                              <w:rPr>
                                <w:b/>
                                <w:bCs/>
                                <w:u w:val="single"/>
                                <w:lang w:val="en-CA"/>
                              </w:rPr>
                              <w:t>Basketball</w:t>
                            </w:r>
                          </w:p>
                          <w:p w14:paraId="2AC4A58A" w14:textId="0547E24A" w:rsidR="009D096D" w:rsidRPr="000E0333" w:rsidRDefault="000E0333" w:rsidP="000E0333">
                            <w:pPr>
                              <w:spacing w:line="240" w:lineRule="auto"/>
                              <w:ind w:left="0"/>
                              <w:rPr>
                                <w:b/>
                                <w:bCs/>
                                <w:lang w:val="en-CA"/>
                              </w:rPr>
                            </w:pPr>
                            <w:r w:rsidRPr="000E0333">
                              <w:rPr>
                                <w:b/>
                                <w:bCs/>
                                <w:lang w:val="en-CA"/>
                              </w:rPr>
                              <w:t>Elementary</w:t>
                            </w:r>
                          </w:p>
                          <w:p w14:paraId="4F395846" w14:textId="01358AC0" w:rsidR="000E0333" w:rsidRDefault="000E0333" w:rsidP="000E0333">
                            <w:pPr>
                              <w:spacing w:line="240" w:lineRule="auto"/>
                              <w:ind w:left="0"/>
                              <w:rPr>
                                <w:lang w:val="en-CA"/>
                              </w:rPr>
                            </w:pPr>
                            <w:r>
                              <w:rPr>
                                <w:lang w:val="en-CA"/>
                              </w:rPr>
                              <w:t>Feb.1 Jamboree @ Dr. Losier</w:t>
                            </w:r>
                          </w:p>
                          <w:p w14:paraId="44F1ECE3" w14:textId="161508ED" w:rsidR="000E0333" w:rsidRDefault="000E0333" w:rsidP="000E0333">
                            <w:pPr>
                              <w:spacing w:line="240" w:lineRule="auto"/>
                              <w:ind w:left="0"/>
                              <w:rPr>
                                <w:lang w:val="en-CA"/>
                              </w:rPr>
                            </w:pPr>
                            <w:r>
                              <w:rPr>
                                <w:lang w:val="en-CA"/>
                              </w:rPr>
                              <w:t>Feb.15 Game @ Miramichi Rural 3:30pm</w:t>
                            </w:r>
                          </w:p>
                          <w:p w14:paraId="7AB78B00" w14:textId="36A4B4A1" w:rsidR="000E0333" w:rsidRDefault="000E0333" w:rsidP="000E0333">
                            <w:pPr>
                              <w:spacing w:line="240" w:lineRule="auto"/>
                              <w:ind w:left="0"/>
                              <w:rPr>
                                <w:lang w:val="en-CA"/>
                              </w:rPr>
                            </w:pPr>
                            <w:r>
                              <w:rPr>
                                <w:lang w:val="en-CA"/>
                              </w:rPr>
                              <w:t>Feb.22 Jamboree @ Dr. Losier</w:t>
                            </w:r>
                          </w:p>
                          <w:p w14:paraId="0EEB6A0F" w14:textId="11261F41" w:rsidR="000E0333" w:rsidRDefault="000E0333" w:rsidP="000E0333">
                            <w:pPr>
                              <w:spacing w:line="240" w:lineRule="auto"/>
                              <w:ind w:left="0"/>
                              <w:rPr>
                                <w:b/>
                                <w:bCs/>
                                <w:lang w:val="en-CA"/>
                              </w:rPr>
                            </w:pPr>
                            <w:r w:rsidRPr="000E0333">
                              <w:rPr>
                                <w:b/>
                                <w:bCs/>
                                <w:lang w:val="en-CA"/>
                              </w:rPr>
                              <w:t>Middle School</w:t>
                            </w:r>
                          </w:p>
                          <w:p w14:paraId="062D2CBE" w14:textId="091E9D69" w:rsidR="000E0333" w:rsidRDefault="000E0333" w:rsidP="000E0333">
                            <w:pPr>
                              <w:spacing w:line="240" w:lineRule="auto"/>
                              <w:ind w:left="0"/>
                              <w:rPr>
                                <w:lang w:val="en-CA"/>
                              </w:rPr>
                            </w:pPr>
                            <w:r w:rsidRPr="000E0333">
                              <w:rPr>
                                <w:lang w:val="en-CA"/>
                              </w:rPr>
                              <w:t>Feb.7</w:t>
                            </w:r>
                            <w:r w:rsidRPr="000E0333">
                              <w:rPr>
                                <w:vertAlign w:val="superscript"/>
                                <w:lang w:val="en-CA"/>
                              </w:rPr>
                              <w:t>th</w:t>
                            </w:r>
                            <w:r w:rsidRPr="000E0333">
                              <w:rPr>
                                <w:lang w:val="en-CA"/>
                              </w:rPr>
                              <w:t xml:space="preserve"> </w:t>
                            </w:r>
                            <w:r>
                              <w:rPr>
                                <w:lang w:val="en-CA"/>
                              </w:rPr>
                              <w:t>@ Esgenoopetitj 4:30pm</w:t>
                            </w:r>
                          </w:p>
                          <w:p w14:paraId="13105B7F" w14:textId="77777777" w:rsidR="000E0333" w:rsidRPr="000E0333" w:rsidRDefault="000E0333" w:rsidP="000E0333">
                            <w:pPr>
                              <w:spacing w:line="240" w:lineRule="auto"/>
                              <w:ind w:left="0"/>
                              <w:rPr>
                                <w:lang w:val="en-CA"/>
                              </w:rPr>
                            </w:pPr>
                          </w:p>
                          <w:p w14:paraId="53986C78" w14:textId="77777777" w:rsidR="000E0333" w:rsidRPr="009D096D" w:rsidRDefault="000E0333" w:rsidP="009D096D">
                            <w:pPr>
                              <w:ind w:left="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B633" id="Text Box 2" o:spid="_x0000_s1030" type="#_x0000_t202" style="position:absolute;margin-left:183pt;margin-top:369.75pt;width:355.75pt;height:22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" filled="f" strokecolor="#ffc000" strokeweight="1.25pt">
                <v:textbox>
                  <w:txbxContent>
                    <w:p w14:paraId="215BF72C" w14:textId="2E196971" w:rsidR="009D096D" w:rsidRDefault="009D096D" w:rsidP="009D096D">
                      <w:pPr>
                        <w:ind w:left="0"/>
                        <w:jc w:val="center"/>
                        <w:rPr>
                          <w:b/>
                          <w:bCs/>
                          <w:u w:val="single"/>
                          <w:lang w:val="en-CA"/>
                        </w:rPr>
                      </w:pPr>
                      <w:r w:rsidRPr="009D096D">
                        <w:rPr>
                          <w:b/>
                          <w:bCs/>
                          <w:u w:val="single"/>
                          <w:lang w:val="en-CA"/>
                        </w:rPr>
                        <w:t>Basketball</w:t>
                      </w:r>
                    </w:p>
                    <w:p w14:paraId="2AC4A58A" w14:textId="0547E24A" w:rsidR="009D096D" w:rsidRPr="000E0333" w:rsidRDefault="000E0333" w:rsidP="000E0333">
                      <w:pPr>
                        <w:spacing w:line="240" w:lineRule="auto"/>
                        <w:ind w:left="0"/>
                        <w:rPr>
                          <w:b/>
                          <w:bCs/>
                          <w:lang w:val="en-CA"/>
                        </w:rPr>
                      </w:pPr>
                      <w:r w:rsidRPr="000E0333">
                        <w:rPr>
                          <w:b/>
                          <w:bCs/>
                          <w:lang w:val="en-CA"/>
                        </w:rPr>
                        <w:t>Elementary</w:t>
                      </w:r>
                    </w:p>
                    <w:p w14:paraId="4F395846" w14:textId="01358AC0" w:rsidR="000E0333" w:rsidRDefault="000E0333" w:rsidP="000E0333">
                      <w:pPr>
                        <w:spacing w:line="240" w:lineRule="auto"/>
                        <w:ind w:left="0"/>
                        <w:rPr>
                          <w:lang w:val="en-CA"/>
                        </w:rPr>
                      </w:pPr>
                      <w:r>
                        <w:rPr>
                          <w:lang w:val="en-CA"/>
                        </w:rPr>
                        <w:t>Feb.1 Jamboree @ Dr. Losier</w:t>
                      </w:r>
                    </w:p>
                    <w:p w14:paraId="44F1ECE3" w14:textId="161508ED" w:rsidR="000E0333" w:rsidRDefault="000E0333" w:rsidP="000E0333">
                      <w:pPr>
                        <w:spacing w:line="240" w:lineRule="auto"/>
                        <w:ind w:left="0"/>
                        <w:rPr>
                          <w:lang w:val="en-CA"/>
                        </w:rPr>
                      </w:pPr>
                      <w:r>
                        <w:rPr>
                          <w:lang w:val="en-CA"/>
                        </w:rPr>
                        <w:t>Feb.15 Game @ Miramichi Rural 3:30pm</w:t>
                      </w:r>
                    </w:p>
                    <w:p w14:paraId="7AB78B00" w14:textId="36A4B4A1" w:rsidR="000E0333" w:rsidRDefault="000E0333" w:rsidP="000E0333">
                      <w:pPr>
                        <w:spacing w:line="240" w:lineRule="auto"/>
                        <w:ind w:left="0"/>
                        <w:rPr>
                          <w:lang w:val="en-CA"/>
                        </w:rPr>
                      </w:pPr>
                      <w:r>
                        <w:rPr>
                          <w:lang w:val="en-CA"/>
                        </w:rPr>
                        <w:t>Feb.22 Jamboree @ Dr. Losier</w:t>
                      </w:r>
                    </w:p>
                    <w:p w14:paraId="0EEB6A0F" w14:textId="11261F41" w:rsidR="000E0333" w:rsidRDefault="000E0333" w:rsidP="000E0333">
                      <w:pPr>
                        <w:spacing w:line="240" w:lineRule="auto"/>
                        <w:ind w:left="0"/>
                        <w:rPr>
                          <w:b/>
                          <w:bCs/>
                          <w:lang w:val="en-CA"/>
                        </w:rPr>
                      </w:pPr>
                      <w:r w:rsidRPr="000E0333">
                        <w:rPr>
                          <w:b/>
                          <w:bCs/>
                          <w:lang w:val="en-CA"/>
                        </w:rPr>
                        <w:t>Middle School</w:t>
                      </w:r>
                    </w:p>
                    <w:p w14:paraId="062D2CBE" w14:textId="091E9D69" w:rsidR="000E0333" w:rsidRDefault="000E0333" w:rsidP="000E0333">
                      <w:pPr>
                        <w:spacing w:line="240" w:lineRule="auto"/>
                        <w:ind w:left="0"/>
                        <w:rPr>
                          <w:lang w:val="en-CA"/>
                        </w:rPr>
                      </w:pPr>
                      <w:r w:rsidRPr="000E0333">
                        <w:rPr>
                          <w:lang w:val="en-CA"/>
                        </w:rPr>
                        <w:t>Feb.7</w:t>
                      </w:r>
                      <w:r w:rsidRPr="000E0333">
                        <w:rPr>
                          <w:vertAlign w:val="superscript"/>
                          <w:lang w:val="en-CA"/>
                        </w:rPr>
                        <w:t>th</w:t>
                      </w:r>
                      <w:r w:rsidRPr="000E0333">
                        <w:rPr>
                          <w:lang w:val="en-CA"/>
                        </w:rPr>
                        <w:t xml:space="preserve"> </w:t>
                      </w:r>
                      <w:r>
                        <w:rPr>
                          <w:lang w:val="en-CA"/>
                        </w:rPr>
                        <w:t>@ Esgenoopetitj 4:30pm</w:t>
                      </w:r>
                    </w:p>
                    <w:p w14:paraId="13105B7F" w14:textId="77777777" w:rsidR="000E0333" w:rsidRPr="000E0333" w:rsidRDefault="000E0333" w:rsidP="000E0333">
                      <w:pPr>
                        <w:spacing w:line="240" w:lineRule="auto"/>
                        <w:ind w:left="0"/>
                        <w:rPr>
                          <w:lang w:val="en-CA"/>
                        </w:rPr>
                      </w:pPr>
                    </w:p>
                    <w:p w14:paraId="53986C78" w14:textId="77777777" w:rsidR="000E0333" w:rsidRPr="009D096D" w:rsidRDefault="000E0333" w:rsidP="009D096D">
                      <w:pPr>
                        <w:ind w:left="0"/>
                        <w:rPr>
                          <w:lang w:val="en-CA"/>
                        </w:rPr>
                      </w:pPr>
                    </w:p>
                  </w:txbxContent>
                </v:textbox>
              </v:shape>
            </w:pict>
          </mc:Fallback>
        </mc:AlternateContent>
      </w:r>
      <w:r>
        <w:rPr>
          <w:b/>
          <w:bCs/>
          <w:noProof/>
          <w:color w:val="E86360" w:themeColor="accent6"/>
          <w:sz w:val="28"/>
          <w:szCs w:val="28"/>
          <w:u w:val="single"/>
        </w:rPr>
        <mc:AlternateContent>
          <mc:Choice Requires="wps">
            <w:drawing>
              <wp:anchor distT="0" distB="0" distL="114300" distR="114300" simplePos="0" relativeHeight="251716608" behindDoc="0" locked="0" layoutInCell="1" allowOverlap="1" wp14:anchorId="45D6303D" wp14:editId="0187A1E6">
                <wp:simplePos x="0" y="0"/>
                <wp:positionH relativeFrom="column">
                  <wp:posOffset>38100</wp:posOffset>
                </wp:positionH>
                <wp:positionV relativeFrom="paragraph">
                  <wp:posOffset>4695825</wp:posOffset>
                </wp:positionV>
                <wp:extent cx="1943100" cy="2971800"/>
                <wp:effectExtent l="0" t="0" r="12700" b="12700"/>
                <wp:wrapNone/>
                <wp:docPr id="659519961" name="Text Box 1"/>
                <wp:cNvGraphicFramePr/>
                <a:graphic xmlns:a="http://schemas.openxmlformats.org/drawingml/2006/main">
                  <a:graphicData uri="http://schemas.microsoft.com/office/word/2010/wordprocessingShape">
                    <wps:wsp>
                      <wps:cNvSpPr txBox="1"/>
                      <wps:spPr>
                        <a:xfrm>
                          <a:off x="0" y="0"/>
                          <a:ext cx="1943100" cy="2971800"/>
                        </a:xfrm>
                        <a:prstGeom prst="rect">
                          <a:avLst/>
                        </a:prstGeom>
                        <a:noFill/>
                        <a:ln w="6350">
                          <a:solidFill>
                            <a:schemeClr val="tx2"/>
                          </a:solidFill>
                        </a:ln>
                      </wps:spPr>
                      <wps:txbx>
                        <w:txbxContent>
                          <w:p w14:paraId="7EA42D49" w14:textId="2EE26455" w:rsidR="009D096D" w:rsidRPr="009D096D" w:rsidRDefault="009D096D" w:rsidP="009D096D">
                            <w:pPr>
                              <w:spacing w:line="240" w:lineRule="auto"/>
                              <w:ind w:left="0"/>
                              <w:jc w:val="center"/>
                              <w:rPr>
                                <w:b/>
                                <w:bCs/>
                                <w:u w:val="single"/>
                                <w:lang w:val="en-CA"/>
                              </w:rPr>
                            </w:pPr>
                            <w:r w:rsidRPr="009D096D">
                              <w:rPr>
                                <w:b/>
                                <w:bCs/>
                                <w:u w:val="single"/>
                                <w:lang w:val="en-CA"/>
                              </w:rPr>
                              <w:t>Skating Schedule</w:t>
                            </w:r>
                          </w:p>
                          <w:p w14:paraId="6E2E804A" w14:textId="77777777" w:rsidR="009D096D" w:rsidRPr="009D096D" w:rsidRDefault="009D096D" w:rsidP="009D096D">
                            <w:pPr>
                              <w:spacing w:line="240" w:lineRule="auto"/>
                              <w:ind w:left="0"/>
                              <w:rPr>
                                <w:b/>
                                <w:bCs/>
                                <w:lang w:val="en-CA"/>
                              </w:rPr>
                            </w:pPr>
                            <w:r w:rsidRPr="009D096D">
                              <w:rPr>
                                <w:b/>
                                <w:bCs/>
                                <w:lang w:val="en-CA"/>
                              </w:rPr>
                              <w:t xml:space="preserve">K4-Gr.4 </w:t>
                            </w:r>
                          </w:p>
                          <w:p w14:paraId="4E74D037" w14:textId="0C427FD3" w:rsidR="009D096D" w:rsidRDefault="009D096D" w:rsidP="009D096D">
                            <w:pPr>
                              <w:spacing w:line="240" w:lineRule="auto"/>
                              <w:ind w:left="0"/>
                              <w:rPr>
                                <w:lang w:val="en-CA"/>
                              </w:rPr>
                            </w:pPr>
                            <w:r>
                              <w:rPr>
                                <w:lang w:val="en-CA"/>
                              </w:rPr>
                              <w:t>9-9:45am</w:t>
                            </w:r>
                          </w:p>
                          <w:p w14:paraId="038B1CA7" w14:textId="0F442FDF" w:rsidR="009D096D" w:rsidRDefault="009D096D" w:rsidP="009D096D">
                            <w:pPr>
                              <w:spacing w:line="240" w:lineRule="auto"/>
                              <w:ind w:left="0"/>
                              <w:rPr>
                                <w:lang w:val="en-CA"/>
                              </w:rPr>
                            </w:pPr>
                            <w:r>
                              <w:rPr>
                                <w:lang w:val="en-CA"/>
                              </w:rPr>
                              <w:t>Feb.6, Feb.20, Mar.12</w:t>
                            </w:r>
                          </w:p>
                          <w:p w14:paraId="35BEAF09" w14:textId="70A79EFE" w:rsidR="009D096D" w:rsidRPr="009D096D" w:rsidRDefault="009D096D" w:rsidP="009D096D">
                            <w:pPr>
                              <w:spacing w:line="240" w:lineRule="auto"/>
                              <w:ind w:left="0"/>
                              <w:rPr>
                                <w:b/>
                                <w:bCs/>
                                <w:lang w:val="en-CA"/>
                              </w:rPr>
                            </w:pPr>
                            <w:r w:rsidRPr="009D096D">
                              <w:rPr>
                                <w:b/>
                                <w:bCs/>
                                <w:lang w:val="en-CA"/>
                              </w:rPr>
                              <w:t>Grade 5 – 8</w:t>
                            </w:r>
                          </w:p>
                          <w:p w14:paraId="7D8E5A91" w14:textId="4125FD0A" w:rsidR="009D096D" w:rsidRDefault="009D096D" w:rsidP="009D096D">
                            <w:pPr>
                              <w:spacing w:line="240" w:lineRule="auto"/>
                              <w:ind w:left="0"/>
                              <w:rPr>
                                <w:lang w:val="en-CA"/>
                              </w:rPr>
                            </w:pPr>
                            <w:r>
                              <w:rPr>
                                <w:lang w:val="en-CA"/>
                              </w:rPr>
                              <w:t>10:50 - 11:40am</w:t>
                            </w:r>
                          </w:p>
                          <w:p w14:paraId="05281925" w14:textId="5D7906E7" w:rsidR="009D096D" w:rsidRDefault="009D096D" w:rsidP="009D096D">
                            <w:pPr>
                              <w:spacing w:line="240" w:lineRule="auto"/>
                              <w:ind w:left="0"/>
                              <w:rPr>
                                <w:lang w:val="en-CA"/>
                              </w:rPr>
                            </w:pPr>
                            <w:r>
                              <w:rPr>
                                <w:lang w:val="en-CA"/>
                              </w:rPr>
                              <w:t>Feb. 23</w:t>
                            </w:r>
                          </w:p>
                          <w:p w14:paraId="1489747B" w14:textId="56511A27" w:rsidR="009D096D" w:rsidRDefault="009D096D" w:rsidP="009D096D">
                            <w:pPr>
                              <w:spacing w:line="240" w:lineRule="auto"/>
                              <w:ind w:left="0"/>
                              <w:rPr>
                                <w:lang w:val="en-CA"/>
                              </w:rPr>
                            </w:pPr>
                            <w:r>
                              <w:rPr>
                                <w:lang w:val="en-CA"/>
                              </w:rPr>
                              <w:t xml:space="preserve">*These are </w:t>
                            </w:r>
                            <w:r w:rsidRPr="009D096D">
                              <w:rPr>
                                <w:b/>
                                <w:bCs/>
                                <w:lang w:val="en-CA"/>
                              </w:rPr>
                              <w:t>on-ice</w:t>
                            </w:r>
                            <w:r>
                              <w:rPr>
                                <w:lang w:val="en-CA"/>
                              </w:rPr>
                              <w:t xml:space="preserve"> times</w:t>
                            </w:r>
                          </w:p>
                          <w:p w14:paraId="7DA94366" w14:textId="77777777" w:rsidR="009D096D" w:rsidRDefault="009D096D" w:rsidP="009D096D">
                            <w:pPr>
                              <w:spacing w:line="240" w:lineRule="auto"/>
                              <w:ind w:left="0"/>
                              <w:rPr>
                                <w:lang w:val="en-CA"/>
                              </w:rPr>
                            </w:pPr>
                          </w:p>
                          <w:p w14:paraId="5C628291" w14:textId="77777777" w:rsidR="009D096D" w:rsidRDefault="009D096D" w:rsidP="009D096D">
                            <w:pPr>
                              <w:spacing w:line="240" w:lineRule="auto"/>
                              <w:ind w:left="0"/>
                              <w:rPr>
                                <w:lang w:val="en-CA"/>
                              </w:rPr>
                            </w:pPr>
                          </w:p>
                          <w:p w14:paraId="60726AC5" w14:textId="77777777" w:rsidR="009D096D" w:rsidRPr="009D096D" w:rsidRDefault="009D096D" w:rsidP="009D096D">
                            <w:pPr>
                              <w:ind w:left="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303D" id="Text Box 1" o:spid="_x0000_s1031" type="#_x0000_t202" style="position:absolute;margin-left:3pt;margin-top:369.75pt;width:153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" filled="f" strokecolor="#0c4d68 [3215]" strokeweight=".5pt">
                <v:textbox>
                  <w:txbxContent>
                    <w:p w14:paraId="7EA42D49" w14:textId="2EE26455" w:rsidR="009D096D" w:rsidRPr="009D096D" w:rsidRDefault="009D096D" w:rsidP="009D096D">
                      <w:pPr>
                        <w:spacing w:line="240" w:lineRule="auto"/>
                        <w:ind w:left="0"/>
                        <w:jc w:val="center"/>
                        <w:rPr>
                          <w:b/>
                          <w:bCs/>
                          <w:u w:val="single"/>
                          <w:lang w:val="en-CA"/>
                        </w:rPr>
                      </w:pPr>
                      <w:r w:rsidRPr="009D096D">
                        <w:rPr>
                          <w:b/>
                          <w:bCs/>
                          <w:u w:val="single"/>
                          <w:lang w:val="en-CA"/>
                        </w:rPr>
                        <w:t>Skating Schedule</w:t>
                      </w:r>
                    </w:p>
                    <w:p w14:paraId="6E2E804A" w14:textId="77777777" w:rsidR="009D096D" w:rsidRPr="009D096D" w:rsidRDefault="009D096D" w:rsidP="009D096D">
                      <w:pPr>
                        <w:spacing w:line="240" w:lineRule="auto"/>
                        <w:ind w:left="0"/>
                        <w:rPr>
                          <w:b/>
                          <w:bCs/>
                          <w:lang w:val="en-CA"/>
                        </w:rPr>
                      </w:pPr>
                      <w:r w:rsidRPr="009D096D">
                        <w:rPr>
                          <w:b/>
                          <w:bCs/>
                          <w:lang w:val="en-CA"/>
                        </w:rPr>
                        <w:t xml:space="preserve">K4-Gr.4 </w:t>
                      </w:r>
                    </w:p>
                    <w:p w14:paraId="4E74D037" w14:textId="0C427FD3" w:rsidR="009D096D" w:rsidRDefault="009D096D" w:rsidP="009D096D">
                      <w:pPr>
                        <w:spacing w:line="240" w:lineRule="auto"/>
                        <w:ind w:left="0"/>
                        <w:rPr>
                          <w:lang w:val="en-CA"/>
                        </w:rPr>
                      </w:pPr>
                      <w:r>
                        <w:rPr>
                          <w:lang w:val="en-CA"/>
                        </w:rPr>
                        <w:t>9-9:45am</w:t>
                      </w:r>
                    </w:p>
                    <w:p w14:paraId="038B1CA7" w14:textId="0F442FDF" w:rsidR="009D096D" w:rsidRDefault="009D096D" w:rsidP="009D096D">
                      <w:pPr>
                        <w:spacing w:line="240" w:lineRule="auto"/>
                        <w:ind w:left="0"/>
                        <w:rPr>
                          <w:lang w:val="en-CA"/>
                        </w:rPr>
                      </w:pPr>
                      <w:r>
                        <w:rPr>
                          <w:lang w:val="en-CA"/>
                        </w:rPr>
                        <w:t>Feb.6, Feb.20, Mar.12</w:t>
                      </w:r>
                    </w:p>
                    <w:p w14:paraId="35BEAF09" w14:textId="70A79EFE" w:rsidR="009D096D" w:rsidRPr="009D096D" w:rsidRDefault="009D096D" w:rsidP="009D096D">
                      <w:pPr>
                        <w:spacing w:line="240" w:lineRule="auto"/>
                        <w:ind w:left="0"/>
                        <w:rPr>
                          <w:b/>
                          <w:bCs/>
                          <w:lang w:val="en-CA"/>
                        </w:rPr>
                      </w:pPr>
                      <w:r w:rsidRPr="009D096D">
                        <w:rPr>
                          <w:b/>
                          <w:bCs/>
                          <w:lang w:val="en-CA"/>
                        </w:rPr>
                        <w:t>Grade 5 – 8</w:t>
                      </w:r>
                    </w:p>
                    <w:p w14:paraId="7D8E5A91" w14:textId="4125FD0A" w:rsidR="009D096D" w:rsidRDefault="009D096D" w:rsidP="009D096D">
                      <w:pPr>
                        <w:spacing w:line="240" w:lineRule="auto"/>
                        <w:ind w:left="0"/>
                        <w:rPr>
                          <w:lang w:val="en-CA"/>
                        </w:rPr>
                      </w:pPr>
                      <w:r>
                        <w:rPr>
                          <w:lang w:val="en-CA"/>
                        </w:rPr>
                        <w:t>10:50 - 11:40am</w:t>
                      </w:r>
                    </w:p>
                    <w:p w14:paraId="05281925" w14:textId="5D7906E7" w:rsidR="009D096D" w:rsidRDefault="009D096D" w:rsidP="009D096D">
                      <w:pPr>
                        <w:spacing w:line="240" w:lineRule="auto"/>
                        <w:ind w:left="0"/>
                        <w:rPr>
                          <w:lang w:val="en-CA"/>
                        </w:rPr>
                      </w:pPr>
                      <w:r>
                        <w:rPr>
                          <w:lang w:val="en-CA"/>
                        </w:rPr>
                        <w:t>Feb. 23</w:t>
                      </w:r>
                    </w:p>
                    <w:p w14:paraId="1489747B" w14:textId="56511A27" w:rsidR="009D096D" w:rsidRDefault="009D096D" w:rsidP="009D096D">
                      <w:pPr>
                        <w:spacing w:line="240" w:lineRule="auto"/>
                        <w:ind w:left="0"/>
                        <w:rPr>
                          <w:lang w:val="en-CA"/>
                        </w:rPr>
                      </w:pPr>
                      <w:r>
                        <w:rPr>
                          <w:lang w:val="en-CA"/>
                        </w:rPr>
                        <w:t xml:space="preserve">*These are </w:t>
                      </w:r>
                      <w:r w:rsidRPr="009D096D">
                        <w:rPr>
                          <w:b/>
                          <w:bCs/>
                          <w:lang w:val="en-CA"/>
                        </w:rPr>
                        <w:t>on-ice</w:t>
                      </w:r>
                      <w:r>
                        <w:rPr>
                          <w:lang w:val="en-CA"/>
                        </w:rPr>
                        <w:t xml:space="preserve"> times</w:t>
                      </w:r>
                    </w:p>
                    <w:p w14:paraId="7DA94366" w14:textId="77777777" w:rsidR="009D096D" w:rsidRDefault="009D096D" w:rsidP="009D096D">
                      <w:pPr>
                        <w:spacing w:line="240" w:lineRule="auto"/>
                        <w:ind w:left="0"/>
                        <w:rPr>
                          <w:lang w:val="en-CA"/>
                        </w:rPr>
                      </w:pPr>
                    </w:p>
                    <w:p w14:paraId="5C628291" w14:textId="77777777" w:rsidR="009D096D" w:rsidRDefault="009D096D" w:rsidP="009D096D">
                      <w:pPr>
                        <w:spacing w:line="240" w:lineRule="auto"/>
                        <w:ind w:left="0"/>
                        <w:rPr>
                          <w:lang w:val="en-CA"/>
                        </w:rPr>
                      </w:pPr>
                    </w:p>
                    <w:p w14:paraId="60726AC5" w14:textId="77777777" w:rsidR="009D096D" w:rsidRPr="009D096D" w:rsidRDefault="009D096D" w:rsidP="009D096D">
                      <w:pPr>
                        <w:ind w:left="0"/>
                        <w:rPr>
                          <w:lang w:val="en-CA"/>
                        </w:rPr>
                      </w:pPr>
                    </w:p>
                  </w:txbxContent>
                </v:textbox>
              </v:shape>
            </w:pict>
          </mc:Fallback>
        </mc:AlternateContent>
      </w:r>
      <w:r w:rsidR="008C452E">
        <w:rPr>
          <w:b/>
          <w:bCs/>
          <w:noProof/>
          <w:color w:val="E86360" w:themeColor="accent6"/>
          <w:sz w:val="28"/>
          <w:szCs w:val="28"/>
          <w:u w:val="single"/>
        </w:rPr>
        <mc:AlternateContent>
          <mc:Choice Requires="wps">
            <w:drawing>
              <wp:anchor distT="0" distB="0" distL="114300" distR="114300" simplePos="0" relativeHeight="251666432" behindDoc="0" locked="0" layoutInCell="1" allowOverlap="1" wp14:anchorId="4963BFE8" wp14:editId="73C17DED">
                <wp:simplePos x="0" y="0"/>
                <wp:positionH relativeFrom="column">
                  <wp:posOffset>38100</wp:posOffset>
                </wp:positionH>
                <wp:positionV relativeFrom="paragraph">
                  <wp:posOffset>1406525</wp:posOffset>
                </wp:positionV>
                <wp:extent cx="6804025" cy="2794000"/>
                <wp:effectExtent l="12700" t="12700" r="15875" b="12700"/>
                <wp:wrapNone/>
                <wp:docPr id="7" name="Text Box 7"/>
                <wp:cNvGraphicFramePr/>
                <a:graphic xmlns:a="http://schemas.openxmlformats.org/drawingml/2006/main">
                  <a:graphicData uri="http://schemas.microsoft.com/office/word/2010/wordprocessingShape">
                    <wps:wsp>
                      <wps:cNvSpPr txBox="1"/>
                      <wps:spPr>
                        <a:xfrm>
                          <a:off x="0" y="0"/>
                          <a:ext cx="6804025" cy="2794000"/>
                        </a:xfrm>
                        <a:prstGeom prst="rect">
                          <a:avLst/>
                        </a:prstGeom>
                        <a:gradFill>
                          <a:gsLst>
                            <a:gs pos="24000">
                              <a:schemeClr val="accent6">
                                <a:lumMod val="40000"/>
                                <a:lumOff val="60000"/>
                              </a:schemeClr>
                            </a:gs>
                            <a:gs pos="75000">
                              <a:schemeClr val="accent4">
                                <a:lumMod val="20000"/>
                                <a:lumOff val="80000"/>
                              </a:schemeClr>
                            </a:gs>
                            <a:gs pos="44000">
                              <a:schemeClr val="accent6">
                                <a:lumMod val="20000"/>
                                <a:lumOff val="80000"/>
                              </a:schemeClr>
                            </a:gs>
                          </a:gsLst>
                          <a:lin ang="2700000" scaled="1"/>
                        </a:gradFill>
                        <a:ln w="25400">
                          <a:solidFill>
                            <a:schemeClr val="accent3"/>
                          </a:solidFill>
                        </a:ln>
                      </wps:spPr>
                      <wps:txbx>
                        <w:txbxContent>
                          <w:p w14:paraId="5AE20FBB" w14:textId="281AF372" w:rsidR="008D7F07" w:rsidRPr="002F48BE" w:rsidRDefault="008D7F07" w:rsidP="008D7F07">
                            <w:pPr>
                              <w:spacing w:line="240" w:lineRule="auto"/>
                              <w:rPr>
                                <w:b/>
                                <w:bCs/>
                                <w:color w:val="E86360" w:themeColor="accent6"/>
                                <w:sz w:val="24"/>
                                <w:szCs w:val="24"/>
                                <w:u w:val="single"/>
                              </w:rPr>
                            </w:pPr>
                            <w:r w:rsidRPr="002F48BE">
                              <w:rPr>
                                <w:noProof/>
                                <w:sz w:val="21"/>
                                <w:szCs w:val="21"/>
                              </w:rPr>
                              <w:drawing>
                                <wp:inline distT="0" distB="0" distL="0" distR="0" wp14:anchorId="29EEB3CA" wp14:editId="457412BE">
                                  <wp:extent cx="507365" cy="647700"/>
                                  <wp:effectExtent l="0" t="0" r="635"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8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65" cy="647700"/>
                                          </a:xfrm>
                                          <a:prstGeom prst="rect">
                                            <a:avLst/>
                                          </a:prstGeom>
                                          <a:noFill/>
                                        </pic:spPr>
                                      </pic:pic>
                                    </a:graphicData>
                                  </a:graphic>
                                </wp:inline>
                              </w:drawing>
                            </w:r>
                            <w:r w:rsidRPr="002F48BE">
                              <w:rPr>
                                <w:b/>
                                <w:bCs/>
                                <w:color w:val="E86360" w:themeColor="accent6"/>
                                <w:sz w:val="24"/>
                                <w:szCs w:val="24"/>
                                <w:u w:val="single"/>
                              </w:rPr>
                              <w:t xml:space="preserve"> PATHS® IN OUR SCHOOL</w:t>
                            </w:r>
                          </w:p>
                          <w:p w14:paraId="7C7A5E6B" w14:textId="327812A6" w:rsidR="008D7F07" w:rsidRPr="002F48BE" w:rsidRDefault="008D7F07" w:rsidP="008D7F07">
                            <w:pPr>
                              <w:jc w:val="center"/>
                              <w:rPr>
                                <w:sz w:val="20"/>
                                <w:szCs w:val="20"/>
                              </w:rPr>
                            </w:pPr>
                            <w:r w:rsidRPr="002F48BE">
                              <w:rPr>
                                <w:rFonts w:cs="Verdana"/>
                                <w:color w:val="000000"/>
                              </w:rPr>
                              <w:t>Parents…do you know that your child is learning and talking about feelings in our classrooms</w:t>
                            </w:r>
                            <w:r w:rsidR="00E07764" w:rsidRPr="002F48BE">
                              <w:rPr>
                                <w:rFonts w:cs="Verdana"/>
                                <w:color w:val="000000"/>
                              </w:rPr>
                              <w:t>?</w:t>
                            </w:r>
                            <w:r w:rsidRPr="002F48BE">
                              <w:rPr>
                                <w:rFonts w:cs="Verdana"/>
                                <w:color w:val="000000"/>
                              </w:rPr>
                              <w:t xml:space="preserve">  The teachers are working with the students to help them understand their feelings better during our PATHS</w:t>
                            </w:r>
                            <w:r w:rsidRPr="002F48BE">
                              <w:rPr>
                                <w:color w:val="0C4D68" w:themeColor="text2"/>
                                <w:sz w:val="24"/>
                                <w:szCs w:val="24"/>
                              </w:rPr>
                              <w:t>®</w:t>
                            </w:r>
                            <w:r w:rsidRPr="002F48BE">
                              <w:rPr>
                                <w:rFonts w:cs="Verdana"/>
                                <w:color w:val="000000"/>
                              </w:rPr>
                              <w:t xml:space="preserve"> lessons.  They also are learning to recognize how others are feeling too.  Learning to understand their own and other’s feelings helps our students to get along better with each other.  It helps the children to talk to each other better when they have problems.  It helps them build their friendship skills.  Ask your child about the different feelings they are learning about in class!</w:t>
                            </w:r>
                          </w:p>
                          <w:p w14:paraId="7658E185" w14:textId="77777777" w:rsidR="008D7F07" w:rsidRDefault="008D7F0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BFE8" id="Text Box 7" o:spid="_x0000_s1030" type="#_x0000_t202" style="position:absolute;margin-left:3pt;margin-top:110.75pt;width:535.75pt;height:2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" fillcolor="#f5c0bf [1305]" strokecolor="#e76e34 [3206]" strokeweight="2pt">
                <v:fill color2="#fbf7d5 [663]" angle="45" colors="0 #f6c1bf;15729f #f6c1bf;28836f #fae0df" focus="100%" type="gradient"/>
                <v:textbox>
                  <w:txbxContent>
                    <w:p w14:paraId="5AE20FBB" w14:textId="281AF372" w:rsidR="008D7F07" w:rsidRPr="002F48BE" w:rsidRDefault="008D7F07" w:rsidP="008D7F07">
                      <w:pPr>
                        <w:spacing w:line="240" w:lineRule="auto"/>
                        <w:rPr>
                          <w:b/>
                          <w:bCs/>
                          <w:color w:val="E86360" w:themeColor="accent6"/>
                          <w:sz w:val="24"/>
                          <w:szCs w:val="24"/>
                          <w:u w:val="single"/>
                        </w:rPr>
                      </w:pPr>
                      <w:r w:rsidRPr="002F48BE">
                        <w:rPr>
                          <w:noProof/>
                          <w:sz w:val="21"/>
                          <w:szCs w:val="21"/>
                        </w:rPr>
                        <w:drawing>
                          <wp:inline distT="0" distB="0" distL="0" distR="0" wp14:anchorId="29EEB3CA" wp14:editId="457412BE">
                            <wp:extent cx="507365" cy="647700"/>
                            <wp:effectExtent l="0" t="0" r="635"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8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365" cy="647700"/>
                                    </a:xfrm>
                                    <a:prstGeom prst="rect">
                                      <a:avLst/>
                                    </a:prstGeom>
                                    <a:noFill/>
                                  </pic:spPr>
                                </pic:pic>
                              </a:graphicData>
                            </a:graphic>
                          </wp:inline>
                        </w:drawing>
                      </w:r>
                      <w:r w:rsidRPr="002F48BE">
                        <w:rPr>
                          <w:b/>
                          <w:bCs/>
                          <w:color w:val="E86360" w:themeColor="accent6"/>
                          <w:sz w:val="24"/>
                          <w:szCs w:val="24"/>
                          <w:u w:val="single"/>
                        </w:rPr>
                        <w:t xml:space="preserve"> PATHS® IN OUR SCHOOL</w:t>
                      </w:r>
                    </w:p>
                    <w:p w14:paraId="7C7A5E6B" w14:textId="327812A6" w:rsidR="008D7F07" w:rsidRPr="002F48BE" w:rsidRDefault="008D7F07" w:rsidP="008D7F07">
                      <w:pPr>
                        <w:jc w:val="center"/>
                        <w:rPr>
                          <w:sz w:val="20"/>
                          <w:szCs w:val="20"/>
                        </w:rPr>
                      </w:pPr>
                      <w:r w:rsidRPr="002F48BE">
                        <w:rPr>
                          <w:rFonts w:cs="Verdana"/>
                          <w:color w:val="000000"/>
                        </w:rPr>
                        <w:t>Parents…do you know that your child is learning and talking about feelings in our classrooms</w:t>
                      </w:r>
                      <w:r w:rsidR="00E07764" w:rsidRPr="002F48BE">
                        <w:rPr>
                          <w:rFonts w:cs="Verdana"/>
                          <w:color w:val="000000"/>
                        </w:rPr>
                        <w:t>?</w:t>
                      </w:r>
                      <w:r w:rsidRPr="002F48BE">
                        <w:rPr>
                          <w:rFonts w:cs="Verdana"/>
                          <w:color w:val="000000"/>
                        </w:rPr>
                        <w:t xml:space="preserve">  The teachers are working with the students to help them understand their feelings better during our PATHS</w:t>
                      </w:r>
                      <w:r w:rsidRPr="002F48BE">
                        <w:rPr>
                          <w:color w:val="0C4D68" w:themeColor="text2"/>
                          <w:sz w:val="24"/>
                          <w:szCs w:val="24"/>
                        </w:rPr>
                        <w:t>®</w:t>
                      </w:r>
                      <w:r w:rsidRPr="002F48BE">
                        <w:rPr>
                          <w:rFonts w:cs="Verdana"/>
                          <w:color w:val="000000"/>
                        </w:rPr>
                        <w:t xml:space="preserve"> lessons.  They also are learning to recognize how others are feeling too.  Learning to understand their own and other’s feelings helps our students to get along better with each other.  It helps the children to talk to each other better when they have problems.  It helps them build their friendship skills.  Ask your child about the different feelings they are learning about in class!</w:t>
                      </w:r>
                    </w:p>
                    <w:p w14:paraId="7658E185" w14:textId="77777777" w:rsidR="008D7F07" w:rsidRDefault="008D7F07">
                      <w:pPr>
                        <w:ind w:left="0"/>
                      </w:pPr>
                    </w:p>
                  </w:txbxContent>
                </v:textbox>
              </v:shape>
            </w:pict>
          </mc:Fallback>
        </mc:AlternateContent>
      </w:r>
      <w:r w:rsidR="00122A61">
        <w:rPr>
          <w:rFonts w:eastAsiaTheme="minorEastAsia"/>
          <w:b/>
          <w:bCs/>
        </w:rPr>
        <w:br w:type="page"/>
      </w:r>
    </w:p>
    <w:p w14:paraId="2FEE1192" w14:textId="77777777" w:rsidR="002F48BE" w:rsidRDefault="002F48BE" w:rsidP="00122A61">
      <w:pPr>
        <w:spacing w:line="360" w:lineRule="auto"/>
        <w:jc w:val="center"/>
        <w:rPr>
          <w:b/>
          <w:color w:val="00B050"/>
          <w:sz w:val="24"/>
          <w:szCs w:val="24"/>
          <w:u w:val="single"/>
        </w:rPr>
      </w:pPr>
    </w:p>
    <w:p w14:paraId="7F9291E7" w14:textId="6EAE4DDD" w:rsidR="00122A61" w:rsidRPr="00A730BE" w:rsidRDefault="00122A61" w:rsidP="00122A61">
      <w:pPr>
        <w:spacing w:line="360" w:lineRule="auto"/>
        <w:jc w:val="center"/>
        <w:rPr>
          <w:rFonts w:cs="American Typewriter"/>
          <w:b/>
          <w:color w:val="956AAC" w:themeColor="accent5"/>
          <w:sz w:val="18"/>
          <w:szCs w:val="18"/>
        </w:rPr>
      </w:pPr>
      <w:r w:rsidRPr="00A730BE">
        <w:rPr>
          <w:b/>
          <w:color w:val="956AAC" w:themeColor="accent5"/>
          <w:sz w:val="24"/>
          <w:szCs w:val="24"/>
          <w:u w:val="single"/>
        </w:rPr>
        <w:t>Kelulk Mijipjewey – We Eat Good Food</w:t>
      </w:r>
    </w:p>
    <w:p w14:paraId="34F44E0B" w14:textId="77777777" w:rsidR="00122A61" w:rsidRPr="002F48BE" w:rsidRDefault="00122A61" w:rsidP="00122A61">
      <w:pPr>
        <w:widowControl w:val="0"/>
        <w:autoSpaceDE w:val="0"/>
        <w:autoSpaceDN w:val="0"/>
        <w:adjustRightInd w:val="0"/>
        <w:jc w:val="center"/>
        <w:rPr>
          <w:rFonts w:cstheme="majorHAnsi"/>
          <w:color w:val="09394D" w:themeColor="text2" w:themeShade="BF"/>
        </w:rPr>
      </w:pPr>
      <w:r w:rsidRPr="002F48BE">
        <w:rPr>
          <w:rFonts w:cstheme="majorHAnsi"/>
          <w:color w:val="09394D" w:themeColor="text2" w:themeShade="BF"/>
        </w:rPr>
        <w:t>At Natoaganeg School we do our best to impart a message to the students that promotes healthy foods and healthy food choices.</w:t>
      </w:r>
    </w:p>
    <w:p w14:paraId="1B62D10B" w14:textId="77777777" w:rsidR="00122A61" w:rsidRPr="002F48BE" w:rsidRDefault="00122A61" w:rsidP="00122A61">
      <w:pPr>
        <w:widowControl w:val="0"/>
        <w:autoSpaceDE w:val="0"/>
        <w:autoSpaceDN w:val="0"/>
        <w:adjustRightInd w:val="0"/>
        <w:jc w:val="center"/>
        <w:rPr>
          <w:rFonts w:cstheme="majorHAnsi"/>
          <w:color w:val="09394D" w:themeColor="text2" w:themeShade="BF"/>
        </w:rPr>
      </w:pPr>
      <w:r w:rsidRPr="002F48BE">
        <w:rPr>
          <w:rFonts w:cstheme="majorHAnsi"/>
          <w:color w:val="09394D" w:themeColor="text2" w:themeShade="BF"/>
        </w:rPr>
        <w:t>One way we do this is by providing the children with a healthy and nutritious breakfast, mid-morning snack and lunch each day.</w:t>
      </w:r>
    </w:p>
    <w:p w14:paraId="38FA4CB1" w14:textId="77777777" w:rsidR="00122A61" w:rsidRPr="002F48BE" w:rsidRDefault="00122A61" w:rsidP="00122A61">
      <w:pPr>
        <w:widowControl w:val="0"/>
        <w:autoSpaceDE w:val="0"/>
        <w:autoSpaceDN w:val="0"/>
        <w:adjustRightInd w:val="0"/>
        <w:jc w:val="center"/>
        <w:rPr>
          <w:rFonts w:cstheme="majorHAnsi"/>
          <w:color w:val="09394D" w:themeColor="text2" w:themeShade="BF"/>
        </w:rPr>
      </w:pPr>
      <w:r w:rsidRPr="002F48BE">
        <w:rPr>
          <w:rFonts w:cstheme="majorHAnsi"/>
          <w:color w:val="09394D" w:themeColor="text2" w:themeShade="BF"/>
        </w:rPr>
        <w:t>If children bring a snack or lunch from home, they should come prepared with a healthy choice that is low in sugar and sodium.</w:t>
      </w:r>
    </w:p>
    <w:p w14:paraId="755CF6E4" w14:textId="77777777" w:rsidR="00122A61" w:rsidRPr="002F48BE" w:rsidRDefault="00122A61" w:rsidP="00122A61">
      <w:pPr>
        <w:widowControl w:val="0"/>
        <w:autoSpaceDE w:val="0"/>
        <w:autoSpaceDN w:val="0"/>
        <w:adjustRightInd w:val="0"/>
        <w:jc w:val="center"/>
        <w:rPr>
          <w:rFonts w:cstheme="majorHAnsi"/>
          <w:color w:val="09394D" w:themeColor="text2" w:themeShade="BF"/>
        </w:rPr>
      </w:pPr>
      <w:r w:rsidRPr="002F48BE">
        <w:rPr>
          <w:rFonts w:cstheme="majorHAnsi"/>
          <w:color w:val="09394D" w:themeColor="text2" w:themeShade="BF"/>
        </w:rPr>
        <w:t>Some examples of an appropriate snack are:</w:t>
      </w:r>
    </w:p>
    <w:p w14:paraId="0A788BCE" w14:textId="2359A43C" w:rsidR="00122A61" w:rsidRPr="002F48BE" w:rsidRDefault="00122A61" w:rsidP="00122A61">
      <w:pPr>
        <w:widowControl w:val="0"/>
        <w:autoSpaceDE w:val="0"/>
        <w:autoSpaceDN w:val="0"/>
        <w:adjustRightInd w:val="0"/>
        <w:jc w:val="center"/>
        <w:rPr>
          <w:rFonts w:cstheme="majorHAnsi"/>
          <w:color w:val="09394D" w:themeColor="text2" w:themeShade="BF"/>
        </w:rPr>
      </w:pPr>
      <w:r w:rsidRPr="002F48BE">
        <w:rPr>
          <w:rFonts w:cstheme="majorHAnsi"/>
          <w:color w:val="09394D" w:themeColor="text2" w:themeShade="BF"/>
        </w:rPr>
        <w:t>applesauce, fruits, veggies, granola, yogurt, cheese, crackers.</w:t>
      </w:r>
    </w:p>
    <w:p w14:paraId="4D9824CB" w14:textId="204EB77B" w:rsidR="00122A61" w:rsidRPr="002F48BE" w:rsidRDefault="00122A61" w:rsidP="00122A61">
      <w:pPr>
        <w:widowControl w:val="0"/>
        <w:pBdr>
          <w:bottom w:val="single" w:sz="12" w:space="1" w:color="auto"/>
        </w:pBdr>
        <w:autoSpaceDE w:val="0"/>
        <w:autoSpaceDN w:val="0"/>
        <w:adjustRightInd w:val="0"/>
        <w:jc w:val="center"/>
        <w:rPr>
          <w:rFonts w:cstheme="majorHAnsi"/>
          <w:color w:val="09394D" w:themeColor="text2" w:themeShade="BF"/>
          <w:u w:val="single" w:color="FFFFFF"/>
        </w:rPr>
      </w:pPr>
      <w:r w:rsidRPr="002F48BE">
        <w:rPr>
          <w:rFonts w:cstheme="majorHAnsi"/>
          <w:color w:val="09394D" w:themeColor="text2" w:themeShade="BF"/>
          <w:u w:val="single" w:color="FFFFFF"/>
        </w:rPr>
        <w:t xml:space="preserve">Sugary snacks like chocolate, chips and cakes </w:t>
      </w:r>
      <w:r w:rsidRPr="00A730BE">
        <w:rPr>
          <w:rFonts w:cstheme="majorHAnsi"/>
          <w:b/>
          <w:bCs/>
          <w:color w:val="956AAC" w:themeColor="accent5"/>
          <w:u w:val="single"/>
        </w:rPr>
        <w:t>should not</w:t>
      </w:r>
      <w:r w:rsidRPr="00A730BE">
        <w:rPr>
          <w:rFonts w:cstheme="majorHAnsi"/>
          <w:color w:val="956AAC" w:themeColor="accent5"/>
          <w:u w:val="single" w:color="FFFFFF"/>
        </w:rPr>
        <w:t xml:space="preserve"> </w:t>
      </w:r>
      <w:r w:rsidRPr="002F48BE">
        <w:rPr>
          <w:rFonts w:cstheme="majorHAnsi"/>
          <w:color w:val="09394D" w:themeColor="text2" w:themeShade="BF"/>
          <w:u w:val="single" w:color="FFFFFF"/>
        </w:rPr>
        <w:t>be brought to school.</w:t>
      </w:r>
    </w:p>
    <w:p w14:paraId="2ED4B391" w14:textId="26AE4441" w:rsidR="00731D58" w:rsidRDefault="00731D58" w:rsidP="00731D58">
      <w:pPr>
        <w:widowControl w:val="0"/>
        <w:pBdr>
          <w:bottom w:val="single" w:sz="12" w:space="1" w:color="auto"/>
        </w:pBdr>
        <w:autoSpaceDE w:val="0"/>
        <w:autoSpaceDN w:val="0"/>
        <w:adjustRightInd w:val="0"/>
        <w:spacing w:line="240" w:lineRule="auto"/>
        <w:jc w:val="center"/>
        <w:rPr>
          <w:rStyle w:val="Hyperlink"/>
          <w:rFonts w:cstheme="majorHAnsi"/>
          <w:color w:val="000000" w:themeColor="text1"/>
          <w:sz w:val="24"/>
          <w:szCs w:val="24"/>
        </w:rPr>
      </w:pPr>
    </w:p>
    <w:p w14:paraId="067D35CD" w14:textId="0C85CC27" w:rsidR="002512A1" w:rsidRDefault="002512A1" w:rsidP="00731D58">
      <w:pPr>
        <w:widowControl w:val="0"/>
        <w:pBdr>
          <w:bottom w:val="single" w:sz="12" w:space="1" w:color="auto"/>
        </w:pBdr>
        <w:autoSpaceDE w:val="0"/>
        <w:autoSpaceDN w:val="0"/>
        <w:adjustRightInd w:val="0"/>
        <w:spacing w:line="240" w:lineRule="auto"/>
        <w:jc w:val="center"/>
        <w:rPr>
          <w:rStyle w:val="Hyperlink"/>
          <w:rFonts w:cstheme="majorHAnsi"/>
          <w:color w:val="000000" w:themeColor="text1"/>
          <w:sz w:val="24"/>
          <w:szCs w:val="24"/>
        </w:rPr>
      </w:pPr>
    </w:p>
    <w:p w14:paraId="03F5BE33" w14:textId="77777777" w:rsidR="00491188" w:rsidRDefault="00491188" w:rsidP="00731D58">
      <w:pPr>
        <w:widowControl w:val="0"/>
        <w:pBdr>
          <w:bottom w:val="single" w:sz="12" w:space="1" w:color="auto"/>
        </w:pBdr>
        <w:autoSpaceDE w:val="0"/>
        <w:autoSpaceDN w:val="0"/>
        <w:adjustRightInd w:val="0"/>
        <w:spacing w:line="240" w:lineRule="auto"/>
        <w:jc w:val="center"/>
        <w:rPr>
          <w:rStyle w:val="Hyperlink"/>
          <w:rFonts w:cstheme="majorHAnsi"/>
          <w:color w:val="000000" w:themeColor="text1"/>
          <w:sz w:val="24"/>
          <w:szCs w:val="24"/>
        </w:rPr>
      </w:pPr>
    </w:p>
    <w:p w14:paraId="00F7E48E" w14:textId="77777777" w:rsidR="002512A1" w:rsidRPr="00731D58" w:rsidRDefault="002512A1" w:rsidP="00731D58">
      <w:pPr>
        <w:widowControl w:val="0"/>
        <w:pBdr>
          <w:bottom w:val="single" w:sz="12" w:space="1" w:color="auto"/>
        </w:pBdr>
        <w:autoSpaceDE w:val="0"/>
        <w:autoSpaceDN w:val="0"/>
        <w:adjustRightInd w:val="0"/>
        <w:spacing w:line="240" w:lineRule="auto"/>
        <w:jc w:val="center"/>
        <w:rPr>
          <w:rFonts w:cstheme="majorHAnsi"/>
          <w:color w:val="000000" w:themeColor="text1"/>
          <w:sz w:val="24"/>
          <w:szCs w:val="24"/>
          <w:u w:val="single"/>
        </w:rPr>
      </w:pPr>
    </w:p>
    <w:p w14:paraId="7101E69B" w14:textId="77777777" w:rsidR="00122A61" w:rsidRPr="00491188" w:rsidRDefault="00122A61" w:rsidP="00122A61">
      <w:pPr>
        <w:jc w:val="center"/>
        <w:rPr>
          <w:b/>
          <w:bCs/>
          <w:color w:val="002060"/>
          <w:sz w:val="24"/>
          <w:szCs w:val="24"/>
          <w:u w:val="single"/>
        </w:rPr>
      </w:pPr>
      <w:r w:rsidRPr="00491188">
        <w:rPr>
          <w:b/>
          <w:bCs/>
          <w:color w:val="002060"/>
          <w:sz w:val="24"/>
          <w:szCs w:val="24"/>
          <w:u w:val="single"/>
        </w:rPr>
        <w:t>Homemade Chicken Noodle Soup</w:t>
      </w:r>
    </w:p>
    <w:p w14:paraId="70F8BE3E"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6 Cups Chicken broth</w:t>
      </w:r>
      <w:r w:rsidRPr="00491188">
        <w:rPr>
          <w:rFonts w:cstheme="majorHAnsi"/>
          <w:color w:val="002060"/>
          <w:sz w:val="24"/>
          <w:szCs w:val="24"/>
        </w:rPr>
        <w:t xml:space="preserve"> </w:t>
      </w:r>
    </w:p>
    <w:p w14:paraId="11A74D22"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3 cups cooked shredded chicken</w:t>
      </w:r>
    </w:p>
    <w:p w14:paraId="5A46C786"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1 cup shredded carrots</w:t>
      </w:r>
    </w:p>
    <w:p w14:paraId="68614608"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2 cups egg noodles</w:t>
      </w:r>
    </w:p>
    <w:p w14:paraId="76C87F63"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½ c diced celery</w:t>
      </w:r>
    </w:p>
    <w:p w14:paraId="04CBFB0B"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Salt &amp; pepper to taste</w:t>
      </w:r>
    </w:p>
    <w:p w14:paraId="206A9510" w14:textId="77777777"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Pour chicken broth in a large sauce pan.</w:t>
      </w:r>
    </w:p>
    <w:p w14:paraId="33E545E7" w14:textId="4107CA44" w:rsidR="00122A6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 xml:space="preserve">Add </w:t>
      </w:r>
      <w:r w:rsidRPr="00491188">
        <w:rPr>
          <w:rFonts w:cstheme="majorHAnsi"/>
          <w:color w:val="002060"/>
          <w:sz w:val="24"/>
          <w:szCs w:val="24"/>
        </w:rPr>
        <w:t xml:space="preserve">chicken, </w:t>
      </w:r>
      <w:r w:rsidRPr="00491188">
        <w:rPr>
          <w:rFonts w:cstheme="majorHAnsi" w:hint="cs"/>
          <w:color w:val="002060"/>
          <w:sz w:val="24"/>
          <w:szCs w:val="24"/>
        </w:rPr>
        <w:t>carrots and celery. Bring to a boil, reduce heat</w:t>
      </w:r>
      <w:r w:rsidRPr="00491188">
        <w:rPr>
          <w:rFonts w:cstheme="majorHAnsi"/>
          <w:color w:val="002060"/>
          <w:sz w:val="24"/>
          <w:szCs w:val="24"/>
        </w:rPr>
        <w:t xml:space="preserve"> &amp; cover</w:t>
      </w:r>
      <w:r w:rsidRPr="00491188">
        <w:rPr>
          <w:rFonts w:cstheme="majorHAnsi" w:hint="cs"/>
          <w:color w:val="002060"/>
          <w:sz w:val="24"/>
          <w:szCs w:val="24"/>
        </w:rPr>
        <w:t>, let simmer for 5 minutes.</w:t>
      </w:r>
    </w:p>
    <w:p w14:paraId="642A82E5" w14:textId="1587FE15" w:rsidR="002512A1" w:rsidRPr="00491188" w:rsidRDefault="00122A61" w:rsidP="006B4DAF">
      <w:pPr>
        <w:widowControl w:val="0"/>
        <w:numPr>
          <w:ilvl w:val="0"/>
          <w:numId w:val="1"/>
        </w:numPr>
        <w:pBdr>
          <w:bottom w:val="single" w:sz="12" w:space="0" w:color="auto"/>
        </w:pBdr>
        <w:autoSpaceDE w:val="0"/>
        <w:autoSpaceDN w:val="0"/>
        <w:adjustRightInd w:val="0"/>
        <w:spacing w:before="0" w:after="160"/>
        <w:ind w:right="0"/>
        <w:rPr>
          <w:rFonts w:cstheme="majorHAnsi"/>
          <w:color w:val="002060"/>
          <w:sz w:val="24"/>
          <w:szCs w:val="24"/>
          <w:lang w:val="en-CA"/>
        </w:rPr>
      </w:pPr>
      <w:r w:rsidRPr="00491188">
        <w:rPr>
          <w:rFonts w:cstheme="majorHAnsi" w:hint="cs"/>
          <w:color w:val="002060"/>
          <w:sz w:val="24"/>
          <w:szCs w:val="24"/>
        </w:rPr>
        <w:t>Add egg noodles, simmer another 5 minutes until noodles are tender.</w:t>
      </w:r>
    </w:p>
    <w:p w14:paraId="1D2B1F7B" w14:textId="77777777" w:rsidR="002512A1" w:rsidRPr="002512A1" w:rsidRDefault="002512A1" w:rsidP="006B4DAF">
      <w:pPr>
        <w:widowControl w:val="0"/>
        <w:pBdr>
          <w:bottom w:val="single" w:sz="12" w:space="0" w:color="auto"/>
        </w:pBdr>
        <w:autoSpaceDE w:val="0"/>
        <w:autoSpaceDN w:val="0"/>
        <w:adjustRightInd w:val="0"/>
        <w:spacing w:before="0" w:after="160"/>
        <w:ind w:left="360" w:right="0"/>
        <w:rPr>
          <w:rFonts w:cstheme="majorHAnsi"/>
          <w:color w:val="0070C0"/>
          <w:sz w:val="24"/>
          <w:szCs w:val="24"/>
          <w:lang w:val="en-CA"/>
        </w:rPr>
      </w:pPr>
    </w:p>
    <w:p w14:paraId="4B1C16F9" w14:textId="163F65B3" w:rsidR="00122A61" w:rsidRDefault="004F2889" w:rsidP="00651588">
      <w:pPr>
        <w:pStyle w:val="Heading2"/>
      </w:pPr>
      <w:r>
        <w:rPr>
          <w:noProof/>
        </w:rPr>
        <w:lastRenderedPageBreak/>
        <mc:AlternateContent>
          <mc:Choice Requires="wps">
            <w:drawing>
              <wp:anchor distT="0" distB="0" distL="114300" distR="114300" simplePos="0" relativeHeight="251679744" behindDoc="0" locked="0" layoutInCell="1" allowOverlap="1" wp14:anchorId="0A7FCC01" wp14:editId="0EADD1AA">
                <wp:simplePos x="0" y="0"/>
                <wp:positionH relativeFrom="page">
                  <wp:posOffset>3708400</wp:posOffset>
                </wp:positionH>
                <wp:positionV relativeFrom="page">
                  <wp:posOffset>1409700</wp:posOffset>
                </wp:positionV>
                <wp:extent cx="3730625" cy="1612900"/>
                <wp:effectExtent l="0" t="0" r="0" b="0"/>
                <wp:wrapThrough wrapText="bothSides">
                  <wp:wrapPolygon edited="0">
                    <wp:start x="368" y="170"/>
                    <wp:lineTo x="368" y="21260"/>
                    <wp:lineTo x="21177" y="21260"/>
                    <wp:lineTo x="21177" y="170"/>
                    <wp:lineTo x="368" y="170"/>
                  </wp:wrapPolygon>
                </wp:wrapThrough>
                <wp:docPr id="9" name="Text Box 9"/>
                <wp:cNvGraphicFramePr/>
                <a:graphic xmlns:a="http://schemas.openxmlformats.org/drawingml/2006/main">
                  <a:graphicData uri="http://schemas.microsoft.com/office/word/2010/wordprocessingShape">
                    <wps:wsp>
                      <wps:cNvSpPr txBox="1"/>
                      <wps:spPr>
                        <a:xfrm>
                          <a:off x="0" y="0"/>
                          <a:ext cx="3730625" cy="161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886AF9C" w14:textId="7A84577C" w:rsidR="00E77950" w:rsidRDefault="004F2889" w:rsidP="00E77950">
                            <w:pPr>
                              <w:jc w:val="cente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keskuk</w:t>
                            </w:r>
                          </w:p>
                          <w:p w14:paraId="421D2E00" w14:textId="7B0EA486" w:rsidR="004F2889" w:rsidRDefault="004F2889" w:rsidP="00E77950">
                            <w:pPr>
                              <w:jc w:val="center"/>
                              <w:rPr>
                                <w:b/>
                                <w:caps/>
                                <w:noProof/>
                                <w:sz w:val="24"/>
                                <w:szCs w:val="24"/>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F2889">
                              <w:rPr>
                                <w:b/>
                                <w:caps/>
                                <w:noProof/>
                                <w:sz w:val="24"/>
                                <w:szCs w:val="24"/>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(guess-goo-k)</w:t>
                            </w:r>
                          </w:p>
                          <w:p w14:paraId="7BCA9D7D" w14:textId="0598902F" w:rsidR="004F2889" w:rsidRPr="004F2889" w:rsidRDefault="004F2889" w:rsidP="00E77950">
                            <w:pPr>
                              <w:jc w:val="cente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It’s heavy.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A7FCC01" id="Text Box 9" o:spid="_x0000_s1031" type="#_x0000_t202" style="position:absolute;left:0;text-align:left;margin-left:292pt;margin-top:111pt;width:293.75pt;height:12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" filled="f" stroked="f">
                <v:textbox>
                  <w:txbxContent>
                    <w:p w14:paraId="3886AF9C" w14:textId="7A84577C" w:rsidR="00E77950" w:rsidRDefault="004F2889" w:rsidP="00E77950">
                      <w:pPr>
                        <w:jc w:val="cente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keskuk</w:t>
                      </w:r>
                    </w:p>
                    <w:p w14:paraId="421D2E00" w14:textId="7B0EA486" w:rsidR="004F2889" w:rsidRDefault="004F2889" w:rsidP="00E77950">
                      <w:pPr>
                        <w:jc w:val="center"/>
                        <w:rPr>
                          <w:b/>
                          <w:caps/>
                          <w:noProof/>
                          <w:sz w:val="24"/>
                          <w:szCs w:val="24"/>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F2889">
                        <w:rPr>
                          <w:b/>
                          <w:caps/>
                          <w:noProof/>
                          <w:sz w:val="24"/>
                          <w:szCs w:val="24"/>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(guess-goo-k)</w:t>
                      </w:r>
                    </w:p>
                    <w:p w14:paraId="7BCA9D7D" w14:textId="0598902F" w:rsidR="004F2889" w:rsidRPr="004F2889" w:rsidRDefault="004F2889" w:rsidP="00E77950">
                      <w:pPr>
                        <w:jc w:val="cente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40"/>
                          <w:szCs w:val="40"/>
                          <w:lang w:val="en-CA"/>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It’s heavy.</w:t>
                      </w:r>
                    </w:p>
                  </w:txbxContent>
                </v:textbox>
                <w10:wrap type="through"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3B34FA84" wp14:editId="56839436">
                <wp:simplePos x="0" y="0"/>
                <wp:positionH relativeFrom="page">
                  <wp:posOffset>1727200</wp:posOffset>
                </wp:positionH>
                <wp:positionV relativeFrom="page">
                  <wp:posOffset>2794000</wp:posOffset>
                </wp:positionV>
                <wp:extent cx="3967480" cy="1714500"/>
                <wp:effectExtent l="0" t="0" r="0" b="0"/>
                <wp:wrapThrough wrapText="bothSides">
                  <wp:wrapPolygon edited="0">
                    <wp:start x="346" y="160"/>
                    <wp:lineTo x="346" y="21280"/>
                    <wp:lineTo x="21157" y="21280"/>
                    <wp:lineTo x="21227" y="160"/>
                    <wp:lineTo x="346" y="160"/>
                  </wp:wrapPolygon>
                </wp:wrapThrough>
                <wp:docPr id="11" name="Text Box 11"/>
                <wp:cNvGraphicFramePr/>
                <a:graphic xmlns:a="http://schemas.openxmlformats.org/drawingml/2006/main">
                  <a:graphicData uri="http://schemas.microsoft.com/office/word/2010/wordprocessingShape">
                    <wps:wsp>
                      <wps:cNvSpPr txBox="1"/>
                      <wps:spPr>
                        <a:xfrm>
                          <a:off x="0" y="0"/>
                          <a:ext cx="396748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D04F9F" w14:textId="0627A85B" w:rsidR="00E77950" w:rsidRP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 meko’tinuk</w:t>
                            </w:r>
                          </w:p>
                          <w:p w14:paraId="7A8B6518" w14:textId="5F1339FD" w:rsid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(moo meg-oh din-ook</w:t>
                            </w:r>
                          </w:p>
                          <w:p w14:paraId="7FA4869B" w14:textId="533E670C" w:rsidR="004F2889" w:rsidRP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It didn’t cost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FA84" id="Text Box 11" o:spid="_x0000_s1032" type="#_x0000_t202" style="position:absolute;left:0;text-align:left;margin-left:136pt;margin-top:220pt;width:312.4pt;height:1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" filled="f" stroked="f">
                <v:textbox>
                  <w:txbxContent>
                    <w:p w14:paraId="48D04F9F" w14:textId="0627A85B" w:rsidR="00E77950" w:rsidRP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 meko’tinuk</w:t>
                      </w:r>
                    </w:p>
                    <w:p w14:paraId="7A8B6518" w14:textId="5F1339FD" w:rsid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(moo meg-oh din-ook</w:t>
                      </w:r>
                    </w:p>
                    <w:p w14:paraId="7FA4869B" w14:textId="533E670C" w:rsidR="004F2889" w:rsidRPr="00E77950" w:rsidRDefault="004F2889" w:rsidP="00E77950">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It didn’t cost much.</w:t>
                      </w:r>
                    </w:p>
                  </w:txbxContent>
                </v:textbox>
                <w10:wrap type="through" anchorx="page" anchory="page"/>
              </v:shape>
            </w:pict>
          </mc:Fallback>
        </mc:AlternateContent>
      </w:r>
      <w:r w:rsidR="00E77950">
        <w:rPr>
          <w:noProof/>
        </w:rPr>
        <mc:AlternateContent>
          <mc:Choice Requires="wps">
            <w:drawing>
              <wp:anchor distT="0" distB="0" distL="114300" distR="114300" simplePos="0" relativeHeight="251677696" behindDoc="0" locked="0" layoutInCell="1" allowOverlap="1" wp14:anchorId="7F887EEB" wp14:editId="47E91733">
                <wp:simplePos x="0" y="0"/>
                <wp:positionH relativeFrom="page">
                  <wp:posOffset>420751</wp:posOffset>
                </wp:positionH>
                <wp:positionV relativeFrom="page">
                  <wp:posOffset>1239012</wp:posOffset>
                </wp:positionV>
                <wp:extent cx="3126740" cy="1600200"/>
                <wp:effectExtent l="0" t="0" r="0" b="0"/>
                <wp:wrapThrough wrapText="bothSides">
                  <wp:wrapPolygon edited="0">
                    <wp:start x="439" y="171"/>
                    <wp:lineTo x="439" y="21257"/>
                    <wp:lineTo x="21056" y="21257"/>
                    <wp:lineTo x="21056" y="171"/>
                    <wp:lineTo x="439" y="171"/>
                  </wp:wrapPolygon>
                </wp:wrapThrough>
                <wp:docPr id="16" name="Text Box 16"/>
                <wp:cNvGraphicFramePr/>
                <a:graphic xmlns:a="http://schemas.openxmlformats.org/drawingml/2006/main">
                  <a:graphicData uri="http://schemas.microsoft.com/office/word/2010/wordprocessingShape">
                    <wps:wsp>
                      <wps:cNvSpPr txBox="1"/>
                      <wps:spPr>
                        <a:xfrm>
                          <a:off x="0" y="0"/>
                          <a:ext cx="312674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B688E7B" w14:textId="158031F2" w:rsidR="00E77950" w:rsidRDefault="004F2889" w:rsidP="00E77950">
                            <w:pPr>
                              <w:spacing w:line="240" w:lineRule="auto"/>
                              <w:jc w:val="center"/>
                              <w:rPr>
                                <w:b/>
                                <w:noProof/>
                                <w:color w:val="E76E34" w:themeColor="accent3"/>
                                <w:sz w:val="44"/>
                                <w:szCs w:val="44"/>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E76E34" w:themeColor="accent3"/>
                                <w:sz w:val="44"/>
                                <w:szCs w:val="44"/>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Ta’sioq?</w:t>
                            </w:r>
                          </w:p>
                          <w:p w14:paraId="7208CB81" w14:textId="2848D440" w:rsidR="004F2889" w:rsidRPr="004F2889" w:rsidRDefault="004F2889" w:rsidP="00E77950">
                            <w:pPr>
                              <w:spacing w:line="240" w:lineRule="auto"/>
                              <w:jc w:val="cente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t>
                            </w:r>
                            <w:r w:rsidRPr="004F2889">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Dah-see ohk</w:t>
                            </w:r>
                            <w: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t>
                            </w:r>
                          </w:p>
                          <w:p w14:paraId="1B8DD847" w14:textId="54021A28" w:rsidR="004F2889" w:rsidRPr="004F2889" w:rsidRDefault="004F2889" w:rsidP="00E77950">
                            <w:pPr>
                              <w:spacing w:line="240" w:lineRule="auto"/>
                              <w:jc w:val="center"/>
                              <w:rPr>
                                <w:noProof/>
                                <w:sz w:val="28"/>
                                <w:szCs w:val="28"/>
                                <w:lang w:val="en-CA"/>
                              </w:rPr>
                            </w:pPr>
                            <w:r w:rsidRPr="004F2889">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How many are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7EEB" id="Text Box 16" o:spid="_x0000_s1033" type="#_x0000_t202" style="position:absolute;left:0;text-align:left;margin-left:33.15pt;margin-top:97.55pt;width:246.2pt;height:12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" filled="f" stroked="f">
                <v:textbox>
                  <w:txbxContent>
                    <w:p w14:paraId="3B688E7B" w14:textId="158031F2" w:rsidR="00E77950" w:rsidRDefault="004F2889" w:rsidP="00E77950">
                      <w:pPr>
                        <w:spacing w:line="240" w:lineRule="auto"/>
                        <w:jc w:val="center"/>
                        <w:rPr>
                          <w:b/>
                          <w:noProof/>
                          <w:color w:val="E76E34" w:themeColor="accent3"/>
                          <w:sz w:val="44"/>
                          <w:szCs w:val="44"/>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E76E34" w:themeColor="accent3"/>
                          <w:sz w:val="44"/>
                          <w:szCs w:val="44"/>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Ta’sioq?</w:t>
                      </w:r>
                    </w:p>
                    <w:p w14:paraId="7208CB81" w14:textId="2848D440" w:rsidR="004F2889" w:rsidRPr="004F2889" w:rsidRDefault="004F2889" w:rsidP="00E77950">
                      <w:pPr>
                        <w:spacing w:line="240" w:lineRule="auto"/>
                        <w:jc w:val="cente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t>
                      </w:r>
                      <w:r w:rsidRPr="004F2889">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Dah-see ohk</w:t>
                      </w:r>
                      <w:r>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t>
                      </w:r>
                    </w:p>
                    <w:p w14:paraId="1B8DD847" w14:textId="54021A28" w:rsidR="004F2889" w:rsidRPr="004F2889" w:rsidRDefault="004F2889" w:rsidP="00E77950">
                      <w:pPr>
                        <w:spacing w:line="240" w:lineRule="auto"/>
                        <w:jc w:val="center"/>
                        <w:rPr>
                          <w:noProof/>
                          <w:sz w:val="28"/>
                          <w:szCs w:val="28"/>
                          <w:lang w:val="en-CA"/>
                        </w:rPr>
                      </w:pPr>
                      <w:r w:rsidRPr="004F2889">
                        <w:rPr>
                          <w:b/>
                          <w:noProof/>
                          <w:color w:val="E76E34" w:themeColor="accent3"/>
                          <w:sz w:val="36"/>
                          <w:szCs w:val="36"/>
                          <w:lang w:val="en-CA"/>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How many are with you?</w:t>
                      </w:r>
                    </w:p>
                  </w:txbxContent>
                </v:textbox>
                <w10:wrap type="through" anchorx="page" anchory="page"/>
              </v:shape>
            </w:pict>
          </mc:Fallback>
        </mc:AlternateContent>
      </w:r>
      <w:r w:rsidR="00E77950">
        <w:rPr>
          <w:noProof/>
        </w:rPr>
        <mc:AlternateContent>
          <mc:Choice Requires="wps">
            <w:drawing>
              <wp:anchor distT="0" distB="0" distL="114300" distR="114300" simplePos="0" relativeHeight="251683840" behindDoc="0" locked="0" layoutInCell="1" allowOverlap="1" wp14:anchorId="5A26D0D3" wp14:editId="32B19C3A">
                <wp:simplePos x="0" y="0"/>
                <wp:positionH relativeFrom="page">
                  <wp:posOffset>457200</wp:posOffset>
                </wp:positionH>
                <wp:positionV relativeFrom="page">
                  <wp:posOffset>214503</wp:posOffset>
                </wp:positionV>
                <wp:extent cx="6858000" cy="1028700"/>
                <wp:effectExtent l="0" t="0" r="0" b="12700"/>
                <wp:wrapThrough wrapText="bothSides">
                  <wp:wrapPolygon edited="0">
                    <wp:start x="80" y="0"/>
                    <wp:lineTo x="80" y="21333"/>
                    <wp:lineTo x="21440" y="21333"/>
                    <wp:lineTo x="21440" y="0"/>
                    <wp:lineTo x="80" y="0"/>
                  </wp:wrapPolygon>
                </wp:wrapThrough>
                <wp:docPr id="1" name="Text Box 1"/>
                <wp:cNvGraphicFramePr/>
                <a:graphic xmlns:a="http://schemas.openxmlformats.org/drawingml/2006/main">
                  <a:graphicData uri="http://schemas.microsoft.com/office/word/2010/wordprocessingShape">
                    <wps:wsp>
                      <wps:cNvSpPr txBox="1"/>
                      <wps:spPr>
                        <a:xfrm>
                          <a:off x="0" y="0"/>
                          <a:ext cx="68580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513BF16" w14:textId="77777777" w:rsidR="00E77950" w:rsidRPr="00E77950" w:rsidRDefault="00E77950" w:rsidP="00E77950">
                            <w:pPr>
                              <w:rPr>
                                <w:noProof/>
                                <w:color w:val="002060"/>
                              </w:rPr>
                            </w:pPr>
                            <w:r w:rsidRPr="00E77950">
                              <w:rPr>
                                <w:b/>
                                <w:caps/>
                                <w:noProof/>
                                <w:color w:val="00206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D0D3" id="Text Box 1" o:spid="_x0000_s1035" type="#_x0000_t202" style="position:absolute;left:0;text-align:left;margin-left:36pt;margin-top:16.9pt;width:540pt;height:8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" filled="f" stroked="f">
                <v:textbox>
                  <w:txbxContent>
                    <w:p w14:paraId="7513BF16" w14:textId="77777777" w:rsidR="00E77950" w:rsidRPr="00E77950" w:rsidRDefault="00E77950" w:rsidP="00E77950">
                      <w:pPr>
                        <w:rPr>
                          <w:noProof/>
                          <w:color w:val="002060"/>
                        </w:rPr>
                      </w:pPr>
                      <w:r w:rsidRPr="00E77950">
                        <w:rPr>
                          <w:b/>
                          <w:caps/>
                          <w:noProof/>
                          <w:color w:val="00206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Mi’kmaq Word of the Day</w:t>
                      </w:r>
                    </w:p>
                  </w:txbxContent>
                </v:textbox>
                <w10:wrap type="through" anchorx="page" anchory="page"/>
              </v:shape>
            </w:pict>
          </mc:Fallback>
        </mc:AlternateContent>
      </w:r>
    </w:p>
    <w:p w14:paraId="75AF4864" w14:textId="425DDEE1" w:rsidR="00491188" w:rsidRPr="00491188" w:rsidRDefault="00E77950" w:rsidP="00491188">
      <w:pPr>
        <w:rPr>
          <w:rFonts w:asciiTheme="majorHAnsi" w:eastAsiaTheme="majorEastAsia" w:hAnsiTheme="majorHAnsi" w:cstheme="majorBidi"/>
          <w:b/>
          <w:bCs/>
          <w:color w:val="0D0D0D" w:themeColor="text1" w:themeTint="F2"/>
        </w:rPr>
      </w:pPr>
      <w:r>
        <w:rPr>
          <w:rFonts w:ascii="Helvetica" w:hAnsi="Helvetica" w:cs="Helvetica"/>
          <w:noProof/>
          <w:color w:val="000000"/>
          <w:sz w:val="28"/>
          <w:szCs w:val="28"/>
        </w:rPr>
        <w:drawing>
          <wp:anchor distT="0" distB="0" distL="114300" distR="114300" simplePos="0" relativeHeight="251685888" behindDoc="0" locked="0" layoutInCell="1" allowOverlap="1" wp14:anchorId="6951A71E" wp14:editId="66B6FB2A">
            <wp:simplePos x="0" y="0"/>
            <wp:positionH relativeFrom="page">
              <wp:posOffset>1253490</wp:posOffset>
            </wp:positionH>
            <wp:positionV relativeFrom="page">
              <wp:posOffset>4634865</wp:posOffset>
            </wp:positionV>
            <wp:extent cx="4965192" cy="4379595"/>
            <wp:effectExtent l="0" t="0" r="635" b="1905"/>
            <wp:wrapThrough wrapText="bothSides">
              <wp:wrapPolygon edited="0">
                <wp:start x="0" y="0"/>
                <wp:lineTo x="0" y="21547"/>
                <wp:lineTo x="21548" y="21547"/>
                <wp:lineTo x="21548" y="0"/>
                <wp:lineTo x="0" y="0"/>
              </wp:wrapPolygon>
            </wp:wrapThrough>
            <wp:docPr id="4" name="Picture 4" descr="Mi'kmaq monda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maq monday po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192" cy="437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A61">
        <w:br w:type="page"/>
      </w:r>
    </w:p>
    <w:p w14:paraId="573A4BF0" w14:textId="6EC041BD" w:rsidR="003117B9" w:rsidRDefault="00FB6AF3" w:rsidP="00491188">
      <w:pPr>
        <w:pStyle w:val="NormalWeb"/>
        <w:rPr>
          <w:rFonts w:ascii="Times" w:hAnsi="Times"/>
          <w:color w:val="000000"/>
          <w:sz w:val="27"/>
          <w:szCs w:val="27"/>
        </w:rPr>
      </w:pPr>
      <w:r>
        <w:rPr>
          <w:rFonts w:asciiTheme="majorHAnsi" w:eastAsiaTheme="majorEastAsia" w:hAnsiTheme="majorHAnsi" w:cstheme="majorBidi"/>
          <w:b/>
          <w:bCs/>
          <w:noProof/>
          <w:color w:val="0D0D0D" w:themeColor="text1" w:themeTint="F2"/>
        </w:rPr>
        <w:lastRenderedPageBreak/>
        <mc:AlternateContent>
          <mc:Choice Requires="wps">
            <w:drawing>
              <wp:anchor distT="0" distB="0" distL="114300" distR="114300" simplePos="0" relativeHeight="251706368" behindDoc="0" locked="0" layoutInCell="1" allowOverlap="1" wp14:anchorId="666EF400" wp14:editId="43814526">
                <wp:simplePos x="0" y="0"/>
                <wp:positionH relativeFrom="column">
                  <wp:posOffset>-38100</wp:posOffset>
                </wp:positionH>
                <wp:positionV relativeFrom="paragraph">
                  <wp:posOffset>0</wp:posOffset>
                </wp:positionV>
                <wp:extent cx="66802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80200" cy="914400"/>
                        </a:xfrm>
                        <a:prstGeom prst="rect">
                          <a:avLst/>
                        </a:prstGeom>
                        <a:noFill/>
                        <a:ln w="6350">
                          <a:noFill/>
                        </a:ln>
                      </wps:spPr>
                      <wps:txbx>
                        <w:txbxContent>
                          <w:p w14:paraId="3B048AA1" w14:textId="2647AD0A" w:rsidR="002E4E12" w:rsidRPr="00024B3F" w:rsidRDefault="002E4E12" w:rsidP="002E4E12">
                            <w:pPr>
                              <w:ind w:left="0"/>
                              <w:jc w:val="center"/>
                              <w:rPr>
                                <w:b/>
                                <w:bCs/>
                                <w:sz w:val="28"/>
                                <w:szCs w:val="2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F400" id="Text Box 26" o:spid="_x0000_s1037" type="#_x0000_t202" style="position:absolute;margin-left:-3pt;margin-top:0;width:526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" filled="f" stroked="f" strokeweight=".5pt">
                <v:textbox>
                  <w:txbxContent>
                    <w:p w14:paraId="3B048AA1" w14:textId="2647AD0A" w:rsidR="002E4E12" w:rsidRPr="00024B3F" w:rsidRDefault="002E4E12" w:rsidP="002E4E12">
                      <w:pPr>
                        <w:ind w:left="0"/>
                        <w:jc w:val="center"/>
                        <w:rPr>
                          <w:b/>
                          <w:bCs/>
                          <w:sz w:val="28"/>
                          <w:szCs w:val="28"/>
                          <w:lang w:val="en-CA"/>
                        </w:rPr>
                      </w:pPr>
                    </w:p>
                  </w:txbxContent>
                </v:textbox>
              </v:shape>
            </w:pict>
          </mc:Fallback>
        </mc:AlternateContent>
      </w:r>
      <w:r w:rsidR="00A730BE">
        <w:rPr>
          <w:noProof/>
        </w:rPr>
        <w:drawing>
          <wp:inline distT="0" distB="0" distL="0" distR="0" wp14:anchorId="1024FDEA" wp14:editId="29EE0F3E">
            <wp:extent cx="6858000" cy="8637905"/>
            <wp:effectExtent l="0" t="0" r="0" b="0"/>
            <wp:docPr id="527748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8893" name="Picture 527748893"/>
                    <pic:cNvPicPr/>
                  </pic:nvPicPr>
                  <pic:blipFill>
                    <a:blip r:embed="rId21">
                      <a:extLst>
                        <a:ext uri="{28A0092B-C50C-407E-A947-70E740481C1C}">
                          <a14:useLocalDpi xmlns:a14="http://schemas.microsoft.com/office/drawing/2010/main" val="0"/>
                        </a:ext>
                      </a:extLst>
                    </a:blip>
                    <a:stretch>
                      <a:fillRect/>
                    </a:stretch>
                  </pic:blipFill>
                  <pic:spPr>
                    <a:xfrm>
                      <a:off x="0" y="0"/>
                      <a:ext cx="6858000" cy="8637905"/>
                    </a:xfrm>
                    <a:prstGeom prst="rect">
                      <a:avLst/>
                    </a:prstGeom>
                  </pic:spPr>
                </pic:pic>
              </a:graphicData>
            </a:graphic>
          </wp:inline>
        </w:drawing>
      </w:r>
      <w:r w:rsidR="00811908">
        <w:br w:type="page"/>
      </w:r>
    </w:p>
    <w:p w14:paraId="4657E437" w14:textId="7967A019" w:rsidR="005D5BF5" w:rsidRDefault="009C1BDB" w:rsidP="000C0128">
      <w:pPr>
        <w:pStyle w:val="Heading2"/>
        <w:ind w:left="0"/>
      </w:pPr>
      <w:r w:rsidRPr="009F1662">
        <w:rPr>
          <w:b w:val="0"/>
          <w:bCs w:val="0"/>
          <w:noProof/>
          <w:sz w:val="21"/>
          <w:szCs w:val="21"/>
          <w:u w:val="single"/>
        </w:rPr>
        <w:lastRenderedPageBreak/>
        <mc:AlternateContent>
          <mc:Choice Requires="wps">
            <w:drawing>
              <wp:anchor distT="0" distB="0" distL="114300" distR="114300" simplePos="0" relativeHeight="251715584" behindDoc="0" locked="0" layoutInCell="1" allowOverlap="1" wp14:anchorId="62E19FBB" wp14:editId="38772247">
                <wp:simplePos x="0" y="0"/>
                <wp:positionH relativeFrom="page">
                  <wp:posOffset>520700</wp:posOffset>
                </wp:positionH>
                <wp:positionV relativeFrom="page">
                  <wp:posOffset>6121400</wp:posOffset>
                </wp:positionV>
                <wp:extent cx="6870700" cy="2844800"/>
                <wp:effectExtent l="12700" t="12700" r="25400" b="25400"/>
                <wp:wrapThrough wrapText="bothSides">
                  <wp:wrapPolygon edited="0">
                    <wp:start x="-40" y="-96"/>
                    <wp:lineTo x="-40" y="5786"/>
                    <wp:lineTo x="10820" y="6075"/>
                    <wp:lineTo x="-40" y="6461"/>
                    <wp:lineTo x="-40" y="11861"/>
                    <wp:lineTo x="10820" y="12246"/>
                    <wp:lineTo x="-40" y="12536"/>
                    <wp:lineTo x="-40" y="17936"/>
                    <wp:lineTo x="10820" y="18418"/>
                    <wp:lineTo x="-40" y="18611"/>
                    <wp:lineTo x="-40" y="21696"/>
                    <wp:lineTo x="21640" y="21696"/>
                    <wp:lineTo x="21640" y="20539"/>
                    <wp:lineTo x="120" y="19961"/>
                    <wp:lineTo x="21640" y="19864"/>
                    <wp:lineTo x="21640" y="18514"/>
                    <wp:lineTo x="17248" y="18418"/>
                    <wp:lineTo x="21640" y="17839"/>
                    <wp:lineTo x="21640" y="12439"/>
                    <wp:lineTo x="17927" y="12246"/>
                    <wp:lineTo x="21640" y="11764"/>
                    <wp:lineTo x="21640" y="6364"/>
                    <wp:lineTo x="18606" y="6075"/>
                    <wp:lineTo x="21640" y="5689"/>
                    <wp:lineTo x="21640" y="482"/>
                    <wp:lineTo x="21520" y="-96"/>
                    <wp:lineTo x="-40" y="-96"/>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844800"/>
                        </a:xfrm>
                        <a:prstGeom prst="rect">
                          <a:avLst/>
                        </a:prstGeom>
                        <a:noFill/>
                        <a:ln w="38100">
                          <a:solidFill>
                            <a:srgbClr val="4F81BD"/>
                          </a:solidFill>
                          <a:prstDash val="dash"/>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50DDB3C" w14:textId="77777777" w:rsidR="002F48BE" w:rsidRPr="00A730BE" w:rsidRDefault="002F48BE" w:rsidP="002F48BE">
                            <w:pPr>
                              <w:spacing w:line="240" w:lineRule="auto"/>
                              <w:jc w:val="center"/>
                              <w:rPr>
                                <w:b/>
                                <w:bCs/>
                                <w:color w:val="E86360" w:themeColor="accent6"/>
                                <w:u w:val="single"/>
                              </w:rPr>
                            </w:pPr>
                            <w:r w:rsidRPr="00A730BE">
                              <w:rPr>
                                <w:b/>
                                <w:bCs/>
                                <w:color w:val="E86360" w:themeColor="accent6"/>
                                <w:u w:val="single"/>
                              </w:rPr>
                              <w:t>SUCCESSFUL NEWSLETTER DELIVERY BALLOT</w:t>
                            </w:r>
                          </w:p>
                          <w:p w14:paraId="6FA05972" w14:textId="4FE3BC6B" w:rsidR="002F48BE" w:rsidRPr="00A730BE" w:rsidRDefault="002F48BE" w:rsidP="002F48BE">
                            <w:pPr>
                              <w:spacing w:line="240" w:lineRule="auto"/>
                              <w:rPr>
                                <w:color w:val="E86360" w:themeColor="accent6"/>
                              </w:rPr>
                            </w:pPr>
                            <w:r w:rsidRPr="00A730BE">
                              <w:rPr>
                                <w:color w:val="E86360" w:themeColor="accent6"/>
                              </w:rPr>
                              <w:t xml:space="preserve">Sign below to indicate that your student has delivered to you this month’s newsletter. Have them return this ballot to the ballot box located at the school office by Friday, February </w:t>
                            </w:r>
                            <w:r w:rsidR="009C1BDB" w:rsidRPr="00A730BE">
                              <w:rPr>
                                <w:color w:val="E86360" w:themeColor="accent6"/>
                              </w:rPr>
                              <w:t>23,</w:t>
                            </w:r>
                            <w:r w:rsidRPr="00A730BE">
                              <w:rPr>
                                <w:color w:val="E86360" w:themeColor="accent6"/>
                              </w:rPr>
                              <w:t xml:space="preserve"> 202</w:t>
                            </w:r>
                            <w:r w:rsidR="00010DB1">
                              <w:rPr>
                                <w:color w:val="E86360" w:themeColor="accent6"/>
                              </w:rPr>
                              <w:t>4.</w:t>
                            </w:r>
                          </w:p>
                          <w:p w14:paraId="759463A5" w14:textId="77777777" w:rsidR="002F48BE" w:rsidRPr="00A730BE" w:rsidRDefault="002F48BE" w:rsidP="002F48BE">
                            <w:pPr>
                              <w:spacing w:line="240" w:lineRule="auto"/>
                              <w:rPr>
                                <w:color w:val="E86360" w:themeColor="accent6"/>
                                <w:sz w:val="21"/>
                                <w:szCs w:val="21"/>
                              </w:rPr>
                            </w:pPr>
                            <w:r w:rsidRPr="00A730BE">
                              <w:rPr>
                                <w:color w:val="E86360" w:themeColor="accent6"/>
                              </w:rPr>
                              <w:t>At the end of the month a draw will be made for a gift card from all the ballots that are returned</w:t>
                            </w:r>
                            <w:r w:rsidRPr="00A730BE">
                              <w:rPr>
                                <w:color w:val="E86360" w:themeColor="accent6"/>
                                <w:sz w:val="21"/>
                                <w:szCs w:val="21"/>
                              </w:rPr>
                              <w:t>.</w:t>
                            </w:r>
                          </w:p>
                          <w:p w14:paraId="58BFAD3F" w14:textId="50E42587" w:rsidR="002F48BE" w:rsidRPr="00A730BE" w:rsidRDefault="002F48BE" w:rsidP="002F48BE">
                            <w:pPr>
                              <w:spacing w:line="240" w:lineRule="auto"/>
                              <w:rPr>
                                <w:i/>
                                <w:color w:val="E86360" w:themeColor="accent6"/>
                                <w:sz w:val="24"/>
                                <w:szCs w:val="24"/>
                              </w:rPr>
                            </w:pPr>
                            <w:r w:rsidRPr="00A730BE">
                              <w:rPr>
                                <w:i/>
                                <w:color w:val="E86360" w:themeColor="accent6"/>
                                <w:sz w:val="24"/>
                                <w:szCs w:val="24"/>
                              </w:rPr>
                              <w:t xml:space="preserve">January </w:t>
                            </w:r>
                            <w:r w:rsidR="00A81651" w:rsidRPr="00A730BE">
                              <w:rPr>
                                <w:i/>
                                <w:color w:val="E86360" w:themeColor="accent6"/>
                                <w:sz w:val="24"/>
                                <w:szCs w:val="24"/>
                              </w:rPr>
                              <w:t>Winner:</w:t>
                            </w:r>
                            <w:r w:rsidR="00A730BE" w:rsidRPr="00A730BE">
                              <w:rPr>
                                <w:i/>
                                <w:color w:val="E86360" w:themeColor="accent6"/>
                                <w:sz w:val="24"/>
                                <w:szCs w:val="24"/>
                              </w:rPr>
                              <w:t xml:space="preserve"> Dax M.</w:t>
                            </w:r>
                          </w:p>
                          <w:p w14:paraId="4C6630EA" w14:textId="77777777" w:rsidR="002F48BE" w:rsidRPr="00A730BE" w:rsidRDefault="002F48BE" w:rsidP="002F48BE">
                            <w:pPr>
                              <w:spacing w:line="240" w:lineRule="auto"/>
                              <w:rPr>
                                <w:i/>
                                <w:color w:val="E86360" w:themeColor="accent6"/>
                                <w:sz w:val="20"/>
                                <w:szCs w:val="20"/>
                              </w:rPr>
                            </w:pPr>
                          </w:p>
                          <w:p w14:paraId="076F517C" w14:textId="77777777" w:rsidR="002F48BE" w:rsidRPr="00A730BE" w:rsidRDefault="002F48BE" w:rsidP="002F48BE">
                            <w:pPr>
                              <w:rPr>
                                <w:color w:val="E86360" w:themeColor="accent6"/>
                                <w:sz w:val="21"/>
                                <w:szCs w:val="21"/>
                              </w:rPr>
                            </w:pPr>
                            <w:r w:rsidRPr="00A730BE">
                              <w:rPr>
                                <w:color w:val="E86360" w:themeColor="accent6"/>
                                <w:sz w:val="21"/>
                                <w:szCs w:val="21"/>
                              </w:rPr>
                              <w:t xml:space="preserve">___________________________________________________________________________________________    </w:t>
                            </w:r>
                            <w:r w:rsidRPr="00A730BE">
                              <w:rPr>
                                <w:b/>
                                <w:color w:val="E86360" w:themeColor="accent6"/>
                                <w:sz w:val="21"/>
                                <w:szCs w:val="21"/>
                              </w:rPr>
                              <w:t>Parents Signature</w:t>
                            </w:r>
                            <w:r w:rsidRPr="00A730BE">
                              <w:rPr>
                                <w:b/>
                                <w:color w:val="E86360" w:themeColor="accent6"/>
                                <w:sz w:val="21"/>
                                <w:szCs w:val="21"/>
                              </w:rPr>
                              <w:tab/>
                            </w:r>
                            <w:r w:rsidRPr="00A730BE">
                              <w:rPr>
                                <w:color w:val="E86360" w:themeColor="accent6"/>
                                <w:sz w:val="21"/>
                                <w:szCs w:val="21"/>
                              </w:rPr>
                              <w:t xml:space="preserve">                                          </w:t>
                            </w:r>
                            <w:r w:rsidRPr="00A730BE">
                              <w:rPr>
                                <w:b/>
                                <w:bCs/>
                                <w:color w:val="E86360" w:themeColor="accent6"/>
                                <w:sz w:val="21"/>
                                <w:szCs w:val="21"/>
                              </w:rPr>
                              <w:t xml:space="preserve"> Grade</w:t>
                            </w:r>
                            <w:r w:rsidRPr="00A730BE">
                              <w:rPr>
                                <w:color w:val="E86360" w:themeColor="accent6"/>
                                <w:sz w:val="21"/>
                                <w:szCs w:val="21"/>
                              </w:rPr>
                              <w:t xml:space="preserve">                                      </w:t>
                            </w:r>
                            <w:r w:rsidRPr="00A730BE">
                              <w:rPr>
                                <w:b/>
                                <w:color w:val="E86360" w:themeColor="accent6"/>
                                <w:sz w:val="21"/>
                                <w:szCs w:val="21"/>
                              </w:rPr>
                              <w:t xml:space="preserve">Childs name                                                                     </w:t>
                            </w:r>
                          </w:p>
                          <w:p w14:paraId="5495B8AB" w14:textId="77777777" w:rsidR="002F48BE" w:rsidRPr="003164A0" w:rsidRDefault="002F48BE" w:rsidP="002F48BE">
                            <w:pPr>
                              <w:rPr>
                                <w:color w:val="E86360" w:themeColor="accent6"/>
                              </w:rPr>
                            </w:pPr>
                          </w:p>
                          <w:p w14:paraId="0EDA61EC" w14:textId="77777777" w:rsidR="002F48BE" w:rsidRPr="003164A0" w:rsidRDefault="002F48BE" w:rsidP="002F48BE">
                            <w:pPr>
                              <w:rPr>
                                <w:color w:val="E86360" w:themeColor="accent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9FBB" id="Text Box 63" o:spid="_x0000_s1038" type="#_x0000_t202" style="position:absolute;margin-left:41pt;margin-top:482pt;width:541pt;height:22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" filled="f" strokecolor="#4f81bd" strokeweight="3pt">
                <v:stroke dashstyle="dash"/>
                <v:textbox inset=",7.2pt,,7.2pt">
                  <w:txbxContent>
                    <w:p w14:paraId="350DDB3C" w14:textId="77777777" w:rsidR="002F48BE" w:rsidRPr="00A730BE" w:rsidRDefault="002F48BE" w:rsidP="002F48BE">
                      <w:pPr>
                        <w:spacing w:line="240" w:lineRule="auto"/>
                        <w:jc w:val="center"/>
                        <w:rPr>
                          <w:b/>
                          <w:bCs/>
                          <w:color w:val="E86360" w:themeColor="accent6"/>
                          <w:u w:val="single"/>
                        </w:rPr>
                      </w:pPr>
                      <w:r w:rsidRPr="00A730BE">
                        <w:rPr>
                          <w:b/>
                          <w:bCs/>
                          <w:color w:val="E86360" w:themeColor="accent6"/>
                          <w:u w:val="single"/>
                        </w:rPr>
                        <w:t>SUCCESSFUL NEWSLETTER DELIVERY BALLOT</w:t>
                      </w:r>
                    </w:p>
                    <w:p w14:paraId="6FA05972" w14:textId="4FE3BC6B" w:rsidR="002F48BE" w:rsidRPr="00A730BE" w:rsidRDefault="002F48BE" w:rsidP="002F48BE">
                      <w:pPr>
                        <w:spacing w:line="240" w:lineRule="auto"/>
                        <w:rPr>
                          <w:color w:val="E86360" w:themeColor="accent6"/>
                        </w:rPr>
                      </w:pPr>
                      <w:r w:rsidRPr="00A730BE">
                        <w:rPr>
                          <w:color w:val="E86360" w:themeColor="accent6"/>
                        </w:rPr>
                        <w:t xml:space="preserve">Sign below to indicate that your student has delivered to you this month’s newsletter. Have them return this ballot to the ballot box located at the school office by Friday, February </w:t>
                      </w:r>
                      <w:r w:rsidR="009C1BDB" w:rsidRPr="00A730BE">
                        <w:rPr>
                          <w:color w:val="E86360" w:themeColor="accent6"/>
                        </w:rPr>
                        <w:t>23,</w:t>
                      </w:r>
                      <w:r w:rsidRPr="00A730BE">
                        <w:rPr>
                          <w:color w:val="E86360" w:themeColor="accent6"/>
                        </w:rPr>
                        <w:t xml:space="preserve"> 202</w:t>
                      </w:r>
                      <w:r w:rsidR="00010DB1">
                        <w:rPr>
                          <w:color w:val="E86360" w:themeColor="accent6"/>
                        </w:rPr>
                        <w:t>4.</w:t>
                      </w:r>
                    </w:p>
                    <w:p w14:paraId="759463A5" w14:textId="77777777" w:rsidR="002F48BE" w:rsidRPr="00A730BE" w:rsidRDefault="002F48BE" w:rsidP="002F48BE">
                      <w:pPr>
                        <w:spacing w:line="240" w:lineRule="auto"/>
                        <w:rPr>
                          <w:color w:val="E86360" w:themeColor="accent6"/>
                          <w:sz w:val="21"/>
                          <w:szCs w:val="21"/>
                        </w:rPr>
                      </w:pPr>
                      <w:r w:rsidRPr="00A730BE">
                        <w:rPr>
                          <w:color w:val="E86360" w:themeColor="accent6"/>
                        </w:rPr>
                        <w:t>At the end of the month a draw will be made for a gift card from all the ballots that are returned</w:t>
                      </w:r>
                      <w:r w:rsidRPr="00A730BE">
                        <w:rPr>
                          <w:color w:val="E86360" w:themeColor="accent6"/>
                          <w:sz w:val="21"/>
                          <w:szCs w:val="21"/>
                        </w:rPr>
                        <w:t>.</w:t>
                      </w:r>
                    </w:p>
                    <w:p w14:paraId="58BFAD3F" w14:textId="50E42587" w:rsidR="002F48BE" w:rsidRPr="00A730BE" w:rsidRDefault="002F48BE" w:rsidP="002F48BE">
                      <w:pPr>
                        <w:spacing w:line="240" w:lineRule="auto"/>
                        <w:rPr>
                          <w:i/>
                          <w:color w:val="E86360" w:themeColor="accent6"/>
                          <w:sz w:val="24"/>
                          <w:szCs w:val="24"/>
                        </w:rPr>
                      </w:pPr>
                      <w:r w:rsidRPr="00A730BE">
                        <w:rPr>
                          <w:i/>
                          <w:color w:val="E86360" w:themeColor="accent6"/>
                          <w:sz w:val="24"/>
                          <w:szCs w:val="24"/>
                        </w:rPr>
                        <w:t xml:space="preserve">January </w:t>
                      </w:r>
                      <w:r w:rsidR="00A81651" w:rsidRPr="00A730BE">
                        <w:rPr>
                          <w:i/>
                          <w:color w:val="E86360" w:themeColor="accent6"/>
                          <w:sz w:val="24"/>
                          <w:szCs w:val="24"/>
                        </w:rPr>
                        <w:t>Winner:</w:t>
                      </w:r>
                      <w:r w:rsidR="00A730BE" w:rsidRPr="00A730BE">
                        <w:rPr>
                          <w:i/>
                          <w:color w:val="E86360" w:themeColor="accent6"/>
                          <w:sz w:val="24"/>
                          <w:szCs w:val="24"/>
                        </w:rPr>
                        <w:t xml:space="preserve"> Dax M.</w:t>
                      </w:r>
                    </w:p>
                    <w:p w14:paraId="4C6630EA" w14:textId="77777777" w:rsidR="002F48BE" w:rsidRPr="00A730BE" w:rsidRDefault="002F48BE" w:rsidP="002F48BE">
                      <w:pPr>
                        <w:spacing w:line="240" w:lineRule="auto"/>
                        <w:rPr>
                          <w:i/>
                          <w:color w:val="E86360" w:themeColor="accent6"/>
                          <w:sz w:val="20"/>
                          <w:szCs w:val="20"/>
                        </w:rPr>
                      </w:pPr>
                    </w:p>
                    <w:p w14:paraId="076F517C" w14:textId="77777777" w:rsidR="002F48BE" w:rsidRPr="00A730BE" w:rsidRDefault="002F48BE" w:rsidP="002F48BE">
                      <w:pPr>
                        <w:rPr>
                          <w:color w:val="E86360" w:themeColor="accent6"/>
                          <w:sz w:val="21"/>
                          <w:szCs w:val="21"/>
                        </w:rPr>
                      </w:pPr>
                      <w:r w:rsidRPr="00A730BE">
                        <w:rPr>
                          <w:color w:val="E86360" w:themeColor="accent6"/>
                          <w:sz w:val="21"/>
                          <w:szCs w:val="21"/>
                        </w:rPr>
                        <w:t xml:space="preserve">___________________________________________________________________________________________    </w:t>
                      </w:r>
                      <w:r w:rsidRPr="00A730BE">
                        <w:rPr>
                          <w:b/>
                          <w:color w:val="E86360" w:themeColor="accent6"/>
                          <w:sz w:val="21"/>
                          <w:szCs w:val="21"/>
                        </w:rPr>
                        <w:t>Parents Signature</w:t>
                      </w:r>
                      <w:r w:rsidRPr="00A730BE">
                        <w:rPr>
                          <w:b/>
                          <w:color w:val="E86360" w:themeColor="accent6"/>
                          <w:sz w:val="21"/>
                          <w:szCs w:val="21"/>
                        </w:rPr>
                        <w:tab/>
                      </w:r>
                      <w:r w:rsidRPr="00A730BE">
                        <w:rPr>
                          <w:color w:val="E86360" w:themeColor="accent6"/>
                          <w:sz w:val="21"/>
                          <w:szCs w:val="21"/>
                        </w:rPr>
                        <w:t xml:space="preserve">                                          </w:t>
                      </w:r>
                      <w:r w:rsidRPr="00A730BE">
                        <w:rPr>
                          <w:b/>
                          <w:bCs/>
                          <w:color w:val="E86360" w:themeColor="accent6"/>
                          <w:sz w:val="21"/>
                          <w:szCs w:val="21"/>
                        </w:rPr>
                        <w:t xml:space="preserve"> Grade</w:t>
                      </w:r>
                      <w:r w:rsidRPr="00A730BE">
                        <w:rPr>
                          <w:color w:val="E86360" w:themeColor="accent6"/>
                          <w:sz w:val="21"/>
                          <w:szCs w:val="21"/>
                        </w:rPr>
                        <w:t xml:space="preserve">                                      </w:t>
                      </w:r>
                      <w:r w:rsidRPr="00A730BE">
                        <w:rPr>
                          <w:b/>
                          <w:color w:val="E86360" w:themeColor="accent6"/>
                          <w:sz w:val="21"/>
                          <w:szCs w:val="21"/>
                        </w:rPr>
                        <w:t xml:space="preserve">Childs name                                                                     </w:t>
                      </w:r>
                    </w:p>
                    <w:p w14:paraId="5495B8AB" w14:textId="77777777" w:rsidR="002F48BE" w:rsidRPr="003164A0" w:rsidRDefault="002F48BE" w:rsidP="002F48BE">
                      <w:pPr>
                        <w:rPr>
                          <w:color w:val="E86360" w:themeColor="accent6"/>
                        </w:rPr>
                      </w:pPr>
                    </w:p>
                    <w:p w14:paraId="0EDA61EC" w14:textId="77777777" w:rsidR="002F48BE" w:rsidRPr="003164A0" w:rsidRDefault="002F48BE" w:rsidP="002F48BE">
                      <w:pPr>
                        <w:rPr>
                          <w:color w:val="E86360" w:themeColor="accent6"/>
                        </w:rPr>
                      </w:pPr>
                    </w:p>
                  </w:txbxContent>
                </v:textbox>
                <w10:wrap type="through" anchorx="page" anchory="page"/>
              </v:shape>
            </w:pict>
          </mc:Fallback>
        </mc:AlternateContent>
      </w:r>
      <w:r w:rsidR="002F48BE">
        <w:rPr>
          <w:noProof/>
        </w:rPr>
        <mc:AlternateContent>
          <mc:Choice Requires="wps">
            <w:drawing>
              <wp:anchor distT="0" distB="0" distL="114300" distR="114300" simplePos="0" relativeHeight="251671552" behindDoc="0" locked="0" layoutInCell="1" allowOverlap="1" wp14:anchorId="5374AB85" wp14:editId="3170A404">
                <wp:simplePos x="0" y="0"/>
                <wp:positionH relativeFrom="column">
                  <wp:posOffset>63500</wp:posOffset>
                </wp:positionH>
                <wp:positionV relativeFrom="paragraph">
                  <wp:posOffset>165100</wp:posOffset>
                </wp:positionV>
                <wp:extent cx="6731000" cy="4368800"/>
                <wp:effectExtent l="12700" t="12700" r="12700" b="12700"/>
                <wp:wrapNone/>
                <wp:docPr id="8" name="Text Box 8"/>
                <wp:cNvGraphicFramePr/>
                <a:graphic xmlns:a="http://schemas.openxmlformats.org/drawingml/2006/main">
                  <a:graphicData uri="http://schemas.microsoft.com/office/word/2010/wordprocessingShape">
                    <wps:wsp>
                      <wps:cNvSpPr txBox="1"/>
                      <wps:spPr>
                        <a:xfrm>
                          <a:off x="0" y="0"/>
                          <a:ext cx="6731000" cy="4368800"/>
                        </a:xfrm>
                        <a:prstGeom prst="rect">
                          <a:avLst/>
                        </a:prstGeom>
                        <a:noFill/>
                        <a:ln w="28575" cmpd="sng">
                          <a:solidFill>
                            <a:schemeClr val="tx2"/>
                          </a:solidFill>
                          <a:prstDash val="solid"/>
                        </a:ln>
                      </wps:spPr>
                      <wps:txbx>
                        <w:txbxContent>
                          <w:p w14:paraId="762F68E0" w14:textId="77777777" w:rsidR="00811908" w:rsidRPr="00FB6AF3" w:rsidRDefault="00811908" w:rsidP="00811908">
                            <w:pPr>
                              <w:pStyle w:val="BodyText2"/>
                              <w:jc w:val="center"/>
                              <w:rPr>
                                <w:rFonts w:asciiTheme="majorHAnsi" w:hAnsiTheme="majorHAnsi"/>
                                <w:b/>
                                <w:bCs/>
                                <w:color w:val="C00000"/>
                                <w:sz w:val="32"/>
                                <w:szCs w:val="32"/>
                                <w:u w:val="single"/>
                                <w14:textOutline w14:w="6350" w14:cap="rnd" w14:cmpd="sng" w14:algn="ctr">
                                  <w14:solidFill>
                                    <w14:srgbClr w14:val="FF0000"/>
                                  </w14:solidFill>
                                  <w14:prstDash w14:val="solid"/>
                                  <w14:bevel/>
                                </w14:textOutline>
                              </w:rPr>
                            </w:pPr>
                          </w:p>
                          <w:p w14:paraId="22461730" w14:textId="56542C2C" w:rsidR="00811908" w:rsidRPr="00FB6AF3" w:rsidRDefault="00811908" w:rsidP="00811908">
                            <w:pPr>
                              <w:pStyle w:val="BodyText2"/>
                              <w:jc w:val="center"/>
                              <w:rPr>
                                <w:rFonts w:asciiTheme="majorHAnsi" w:hAnsiTheme="majorHAnsi"/>
                                <w:b/>
                                <w:bCs/>
                                <w:color w:val="00B050"/>
                                <w:sz w:val="32"/>
                                <w:szCs w:val="32"/>
                                <w:u w:val="single"/>
                                <w14:textOutline w14:w="6350" w14:cap="rnd" w14:cmpd="sng" w14:algn="ctr">
                                  <w14:noFill/>
                                  <w14:prstDash w14:val="solid"/>
                                  <w14:bevel/>
                                </w14:textOutline>
                              </w:rPr>
                            </w:pPr>
                            <w:r w:rsidRPr="00FB6AF3">
                              <w:rPr>
                                <w:rFonts w:asciiTheme="majorHAnsi" w:hAnsiTheme="majorHAnsi"/>
                                <w:b/>
                                <w:bCs/>
                                <w:color w:val="00B050"/>
                                <w:sz w:val="32"/>
                                <w:szCs w:val="32"/>
                                <w:u w:val="single"/>
                                <w14:textOutline w14:w="6350" w14:cap="rnd" w14:cmpd="sng" w14:algn="ctr">
                                  <w14:noFill/>
                                  <w14:prstDash w14:val="solid"/>
                                  <w14:bevel/>
                                </w14:textOutline>
                              </w:rPr>
                              <w:t>Natoaganeg School Mission Statement</w:t>
                            </w:r>
                          </w:p>
                          <w:p w14:paraId="75F44920" w14:textId="77777777" w:rsidR="00811908" w:rsidRPr="00FB6AF3" w:rsidRDefault="00811908" w:rsidP="00811908">
                            <w:pPr>
                              <w:pStyle w:val="BodyText2"/>
                              <w:jc w:val="center"/>
                              <w:rPr>
                                <w:rFonts w:asciiTheme="majorHAnsi" w:hAnsiTheme="majorHAnsi"/>
                                <w:color w:val="C00000"/>
                                <w:sz w:val="28"/>
                                <w:szCs w:val="28"/>
                                <w14:textOutline w14:w="6350" w14:cap="rnd" w14:cmpd="sng" w14:algn="ctr">
                                  <w14:solidFill>
                                    <w14:srgbClr w14:val="FF0000"/>
                                  </w14:solidFill>
                                  <w14:prstDash w14:val="solid"/>
                                  <w14:bevel/>
                                </w14:textOutline>
                              </w:rPr>
                            </w:pPr>
                          </w:p>
                          <w:p w14:paraId="37A655C6"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Natoaganeg School strives</w:t>
                            </w:r>
                          </w:p>
                          <w:p w14:paraId="03355E3B"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to have students prepared</w:t>
                            </w:r>
                          </w:p>
                          <w:p w14:paraId="316CB3FC"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 with necessary skills to </w:t>
                            </w:r>
                          </w:p>
                          <w:p w14:paraId="32418704"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become responsible and </w:t>
                            </w:r>
                          </w:p>
                          <w:p w14:paraId="16E58557" w14:textId="77777777" w:rsidR="00811908" w:rsidRPr="00FB6AF3" w:rsidRDefault="00811908" w:rsidP="00811908">
                            <w:pPr>
                              <w:pStyle w:val="BodyText2"/>
                              <w:jc w:val="center"/>
                              <w:rPr>
                                <w:rFonts w:asciiTheme="majorHAnsi" w:hAnsiTheme="majorHAnsi"/>
                                <w:color w:val="FFFFFF" w:themeColor="background1"/>
                                <w:sz w:val="24"/>
                                <w14:textOutline w14:w="6350" w14:cap="rnd" w14:cmpd="sng" w14:algn="ctr">
                                  <w14:noFill/>
                                  <w14:prstDash w14:val="solid"/>
                                  <w14:bevel/>
                                </w14:textOutline>
                                <w14:textFill>
                                  <w14:noFill/>
                                </w14:textFill>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successful lifelong learners. </w:t>
                            </w:r>
                          </w:p>
                          <w:p w14:paraId="7E3908C2"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To create a positive learning environment</w:t>
                            </w:r>
                          </w:p>
                          <w:p w14:paraId="6D11F67B"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 that will inspire ALL to believe in developing to their full potential.</w:t>
                            </w:r>
                          </w:p>
                          <w:p w14:paraId="6529BE33"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p>
                          <w:p w14:paraId="0D728B90" w14:textId="1D381C17" w:rsidR="00811908" w:rsidRPr="00FB6AF3" w:rsidRDefault="001A0618" w:rsidP="00811908">
                            <w:pPr>
                              <w:pStyle w:val="BodyText2"/>
                              <w:rPr>
                                <w:rFonts w:asciiTheme="majorHAnsi" w:hAnsiTheme="majorHAnsi"/>
                                <w:color w:val="000000" w:themeColor="text1"/>
                                <w:sz w:val="28"/>
                                <w:szCs w:val="28"/>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81190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MOTTO: </w:t>
                            </w: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81190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When you Believe, </w:t>
                            </w:r>
                          </w:p>
                          <w:p w14:paraId="7E60CF67" w14:textId="63D085D9" w:rsidR="00811908" w:rsidRPr="00FB6AF3" w:rsidRDefault="00811908" w:rsidP="00811908">
                            <w:pPr>
                              <w:pStyle w:val="BodyText2"/>
                              <w:rPr>
                                <w:rFonts w:asciiTheme="majorHAnsi" w:hAnsiTheme="majorHAnsi"/>
                                <w:color w:val="000000" w:themeColor="text1"/>
                                <w:sz w:val="28"/>
                                <w:szCs w:val="28"/>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1A061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You will Achieve!</w:t>
                            </w:r>
                          </w:p>
                          <w:p w14:paraId="1A35E011" w14:textId="77777777" w:rsidR="00811908" w:rsidRPr="00811908" w:rsidRDefault="00811908">
                            <w:pPr>
                              <w:ind w:left="0"/>
                              <w:rPr>
                                <w:color w:val="C00000"/>
                                <w14:textOutline w14:w="6350"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4AB85" id="Text Box 8" o:spid="_x0000_s1040" type="#_x0000_t202" style="position:absolute;margin-left:5pt;margin-top:13pt;width:530pt;height:3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" filled="f" strokecolor="#0c4d68 [3215]" strokeweight="2.25pt">
                <v:textbox>
                  <w:txbxContent>
                    <w:p w14:paraId="762F68E0" w14:textId="77777777" w:rsidR="00811908" w:rsidRPr="00FB6AF3" w:rsidRDefault="00811908" w:rsidP="00811908">
                      <w:pPr>
                        <w:pStyle w:val="BodyText2"/>
                        <w:jc w:val="center"/>
                        <w:rPr>
                          <w:rFonts w:asciiTheme="majorHAnsi" w:hAnsiTheme="majorHAnsi"/>
                          <w:b/>
                          <w:bCs/>
                          <w:color w:val="C00000"/>
                          <w:sz w:val="32"/>
                          <w:szCs w:val="32"/>
                          <w:u w:val="single"/>
                          <w14:textOutline w14:w="6350" w14:cap="rnd" w14:cmpd="sng" w14:algn="ctr">
                            <w14:solidFill>
                              <w14:srgbClr w14:val="FF0000"/>
                            </w14:solidFill>
                            <w14:prstDash w14:val="solid"/>
                            <w14:bevel/>
                          </w14:textOutline>
                        </w:rPr>
                      </w:pPr>
                    </w:p>
                    <w:p w14:paraId="22461730" w14:textId="56542C2C" w:rsidR="00811908" w:rsidRPr="00FB6AF3" w:rsidRDefault="00811908" w:rsidP="00811908">
                      <w:pPr>
                        <w:pStyle w:val="BodyText2"/>
                        <w:jc w:val="center"/>
                        <w:rPr>
                          <w:rFonts w:asciiTheme="majorHAnsi" w:hAnsiTheme="majorHAnsi"/>
                          <w:b/>
                          <w:bCs/>
                          <w:color w:val="00B050"/>
                          <w:sz w:val="32"/>
                          <w:szCs w:val="32"/>
                          <w:u w:val="single"/>
                          <w14:textOutline w14:w="6350" w14:cap="rnd" w14:cmpd="sng" w14:algn="ctr">
                            <w14:noFill/>
                            <w14:prstDash w14:val="solid"/>
                            <w14:bevel/>
                          </w14:textOutline>
                        </w:rPr>
                      </w:pPr>
                      <w:r w:rsidRPr="00FB6AF3">
                        <w:rPr>
                          <w:rFonts w:asciiTheme="majorHAnsi" w:hAnsiTheme="majorHAnsi"/>
                          <w:b/>
                          <w:bCs/>
                          <w:color w:val="00B050"/>
                          <w:sz w:val="32"/>
                          <w:szCs w:val="32"/>
                          <w:u w:val="single"/>
                          <w14:textOutline w14:w="6350" w14:cap="rnd" w14:cmpd="sng" w14:algn="ctr">
                            <w14:noFill/>
                            <w14:prstDash w14:val="solid"/>
                            <w14:bevel/>
                          </w14:textOutline>
                        </w:rPr>
                        <w:t>Natoaganeg School Mission Statement</w:t>
                      </w:r>
                    </w:p>
                    <w:p w14:paraId="75F44920" w14:textId="77777777" w:rsidR="00811908" w:rsidRPr="00FB6AF3" w:rsidRDefault="00811908" w:rsidP="00811908">
                      <w:pPr>
                        <w:pStyle w:val="BodyText2"/>
                        <w:jc w:val="center"/>
                        <w:rPr>
                          <w:rFonts w:asciiTheme="majorHAnsi" w:hAnsiTheme="majorHAnsi"/>
                          <w:color w:val="C00000"/>
                          <w:sz w:val="28"/>
                          <w:szCs w:val="28"/>
                          <w14:textOutline w14:w="6350" w14:cap="rnd" w14:cmpd="sng" w14:algn="ctr">
                            <w14:solidFill>
                              <w14:srgbClr w14:val="FF0000"/>
                            </w14:solidFill>
                            <w14:prstDash w14:val="solid"/>
                            <w14:bevel/>
                          </w14:textOutline>
                        </w:rPr>
                      </w:pPr>
                    </w:p>
                    <w:p w14:paraId="37A655C6"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Natoaganeg School strives</w:t>
                      </w:r>
                    </w:p>
                    <w:p w14:paraId="03355E3B"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to have students prepared</w:t>
                      </w:r>
                    </w:p>
                    <w:p w14:paraId="316CB3FC"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 with necessary skills to </w:t>
                      </w:r>
                    </w:p>
                    <w:p w14:paraId="32418704"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become responsible and </w:t>
                      </w:r>
                    </w:p>
                    <w:p w14:paraId="16E58557" w14:textId="77777777" w:rsidR="00811908" w:rsidRPr="00FB6AF3" w:rsidRDefault="00811908" w:rsidP="00811908">
                      <w:pPr>
                        <w:pStyle w:val="BodyText2"/>
                        <w:jc w:val="center"/>
                        <w:rPr>
                          <w:rFonts w:asciiTheme="majorHAnsi" w:hAnsiTheme="majorHAnsi"/>
                          <w:color w:val="FFFFFF" w:themeColor="background1"/>
                          <w:sz w:val="24"/>
                          <w14:textOutline w14:w="6350" w14:cap="rnd" w14:cmpd="sng" w14:algn="ctr">
                            <w14:noFill/>
                            <w14:prstDash w14:val="solid"/>
                            <w14:bevel/>
                          </w14:textOutline>
                          <w14:textFill>
                            <w14:noFill/>
                          </w14:textFill>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successful lifelong learners. </w:t>
                      </w:r>
                    </w:p>
                    <w:p w14:paraId="7E3908C2"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To create a positive learning environment</w:t>
                      </w:r>
                    </w:p>
                    <w:p w14:paraId="6D11F67B"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4"/>
                          <w14:textOutline w14:w="6350" w14:cap="rnd" w14:cmpd="sng" w14:algn="ctr">
                            <w14:solidFill>
                              <w14:schemeClr w14:val="tx1"/>
                            </w14:solidFill>
                            <w14:prstDash w14:val="solid"/>
                            <w14:bevel/>
                          </w14:textOutline>
                        </w:rPr>
                        <w:t xml:space="preserve"> that will inspire ALL to believe in developing to their full potential.</w:t>
                      </w:r>
                    </w:p>
                    <w:p w14:paraId="6529BE33" w14:textId="77777777" w:rsidR="00811908" w:rsidRPr="00FB6AF3" w:rsidRDefault="00811908" w:rsidP="00811908">
                      <w:pPr>
                        <w:pStyle w:val="BodyText2"/>
                        <w:jc w:val="center"/>
                        <w:rPr>
                          <w:rFonts w:asciiTheme="majorHAnsi" w:hAnsiTheme="majorHAnsi"/>
                          <w:color w:val="000000" w:themeColor="text1"/>
                          <w:sz w:val="24"/>
                          <w14:textOutline w14:w="6350" w14:cap="rnd" w14:cmpd="sng" w14:algn="ctr">
                            <w14:solidFill>
                              <w14:schemeClr w14:val="tx1"/>
                            </w14:solidFill>
                            <w14:prstDash w14:val="solid"/>
                            <w14:bevel/>
                          </w14:textOutline>
                        </w:rPr>
                      </w:pPr>
                    </w:p>
                    <w:p w14:paraId="0D728B90" w14:textId="1D381C17" w:rsidR="00811908" w:rsidRPr="00FB6AF3" w:rsidRDefault="001A0618" w:rsidP="00811908">
                      <w:pPr>
                        <w:pStyle w:val="BodyText2"/>
                        <w:rPr>
                          <w:rFonts w:asciiTheme="majorHAnsi" w:hAnsiTheme="majorHAnsi"/>
                          <w:color w:val="000000" w:themeColor="text1"/>
                          <w:sz w:val="28"/>
                          <w:szCs w:val="28"/>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81190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MOTTO: </w:t>
                      </w: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81190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When you Believe, </w:t>
                      </w:r>
                    </w:p>
                    <w:p w14:paraId="7E60CF67" w14:textId="63D085D9" w:rsidR="00811908" w:rsidRPr="00FB6AF3" w:rsidRDefault="00811908" w:rsidP="00811908">
                      <w:pPr>
                        <w:pStyle w:val="BodyText2"/>
                        <w:rPr>
                          <w:rFonts w:asciiTheme="majorHAnsi" w:hAnsiTheme="majorHAnsi"/>
                          <w:color w:val="000000" w:themeColor="text1"/>
                          <w:sz w:val="28"/>
                          <w:szCs w:val="28"/>
                          <w14:textOutline w14:w="6350" w14:cap="rnd" w14:cmpd="sng" w14:algn="ctr">
                            <w14:solidFill>
                              <w14:schemeClr w14:val="tx1"/>
                            </w14:solidFill>
                            <w14:prstDash w14:val="solid"/>
                            <w14:bevel/>
                          </w14:textOutline>
                        </w:rPr>
                      </w:pP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001A0618"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w:t>
                      </w:r>
                      <w:r w:rsidRPr="00FB6AF3">
                        <w:rPr>
                          <w:rFonts w:asciiTheme="majorHAnsi" w:hAnsiTheme="majorHAnsi"/>
                          <w:color w:val="000000" w:themeColor="text1"/>
                          <w:sz w:val="28"/>
                          <w:szCs w:val="28"/>
                          <w14:textOutline w14:w="6350" w14:cap="rnd" w14:cmpd="sng" w14:algn="ctr">
                            <w14:solidFill>
                              <w14:schemeClr w14:val="tx1"/>
                            </w14:solidFill>
                            <w14:prstDash w14:val="solid"/>
                            <w14:bevel/>
                          </w14:textOutline>
                        </w:rPr>
                        <w:t xml:space="preserve"> You will Achieve!</w:t>
                      </w:r>
                    </w:p>
                    <w:p w14:paraId="1A35E011" w14:textId="77777777" w:rsidR="00811908" w:rsidRPr="00811908" w:rsidRDefault="00811908">
                      <w:pPr>
                        <w:ind w:left="0"/>
                        <w:rPr>
                          <w:color w:val="C00000"/>
                          <w14:textOutline w14:w="6350" w14:cap="rnd" w14:cmpd="sng" w14:algn="ctr">
                            <w14:solidFill>
                              <w14:srgbClr w14:val="FF0000"/>
                            </w14:solidFill>
                            <w14:prstDash w14:val="solid"/>
                            <w14:bevel/>
                          </w14:textOutline>
                        </w:rPr>
                      </w:pPr>
                    </w:p>
                  </w:txbxContent>
                </v:textbox>
              </v:shape>
            </w:pict>
          </mc:Fallback>
        </mc:AlternateContent>
      </w:r>
    </w:p>
    <w:sectPr w:rsidR="005D5BF5" w:rsidSect="00491188">
      <w:footerReference w:type="default" r:id="rId22"/>
      <w:pgSz w:w="12240" w:h="15840" w:code="1"/>
      <w:pgMar w:top="720" w:right="720" w:bottom="1440" w:left="720" w:header="36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16A6D" w14:textId="77777777" w:rsidR="00E76DD0" w:rsidRDefault="00E76DD0">
      <w:pPr>
        <w:spacing w:before="0" w:after="0" w:line="240" w:lineRule="auto"/>
      </w:pPr>
      <w:r>
        <w:separator/>
      </w:r>
    </w:p>
  </w:endnote>
  <w:endnote w:type="continuationSeparator" w:id="0">
    <w:p w14:paraId="68C7D2DA" w14:textId="77777777" w:rsidR="00E76DD0" w:rsidRDefault="00E76D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Medium">
    <w:panose1 w:val="020B0603020202020204"/>
    <w:charset w:val="00"/>
    <w:family w:val="swiss"/>
    <w:pitch w:val="variable"/>
    <w:sig w:usb0="8000002F" w:usb1="5000204A" w:usb2="00000000" w:usb3="00000000" w:csb0="0000009B" w:csb1="00000000"/>
  </w:font>
  <w:font w:name="Hoefler Text">
    <w:panose1 w:val="02030602050506020203"/>
    <w:charset w:val="4D"/>
    <w:family w:val="roman"/>
    <w:pitch w:val="variable"/>
    <w:sig w:usb0="800002FF" w:usb1="5000204B" w:usb2="00000004" w:usb3="00000000" w:csb0="00000197" w:csb1="00000000"/>
  </w:font>
  <w:font w:name="Verdana">
    <w:panose1 w:val="020B0604030504040204"/>
    <w:charset w:val="00"/>
    <w:family w:val="swiss"/>
    <w:pitch w:val="variable"/>
    <w:sig w:usb0="A10006FF" w:usb1="4000205B" w:usb2="00000010" w:usb3="00000000" w:csb0="0000019F" w:csb1="00000000"/>
  </w:font>
  <w:font w:name="American Typewriter">
    <w:panose1 w:val="02090604020004020304"/>
    <w:charset w:val="4D"/>
    <w:family w:val="roman"/>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5D5BF5" w14:paraId="21B7EC8B"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1916EF09" w14:textId="77777777" w:rsidR="005D5BF5" w:rsidRDefault="005D5BF5" w:rsidP="00491188">
          <w:pPr>
            <w:pStyle w:val="TableSpace"/>
            <w:ind w:left="0"/>
          </w:pPr>
        </w:p>
      </w:tc>
      <w:tc>
        <w:tcPr>
          <w:tcW w:w="195" w:type="pct"/>
          <w:tcBorders>
            <w:top w:val="nil"/>
            <w:bottom w:val="nil"/>
          </w:tcBorders>
          <w:shd w:val="clear" w:color="auto" w:fill="auto"/>
        </w:tcPr>
        <w:p w14:paraId="1FDCE152" w14:textId="77777777" w:rsidR="005D5BF5" w:rsidRDefault="005D5BF5">
          <w:pPr>
            <w:pStyle w:val="TableSpace"/>
          </w:pPr>
        </w:p>
      </w:tc>
      <w:tc>
        <w:tcPr>
          <w:tcW w:w="1585" w:type="pct"/>
        </w:tcPr>
        <w:p w14:paraId="77BCD157" w14:textId="77777777" w:rsidR="005D5BF5" w:rsidRDefault="005D5BF5">
          <w:pPr>
            <w:pStyle w:val="TableSpace"/>
          </w:pPr>
        </w:p>
      </w:tc>
    </w:tr>
    <w:tr w:rsidR="005D5BF5" w14:paraId="4FB7758C" w14:textId="77777777" w:rsidTr="005D5BF5">
      <w:tc>
        <w:tcPr>
          <w:tcW w:w="3215" w:type="pct"/>
        </w:tcPr>
        <w:p w14:paraId="27FA66BE" w14:textId="77777777" w:rsidR="005D5BF5" w:rsidRDefault="005D5BF5">
          <w:pPr>
            <w:pStyle w:val="Footer"/>
          </w:pPr>
        </w:p>
      </w:tc>
      <w:tc>
        <w:tcPr>
          <w:tcW w:w="195" w:type="pct"/>
          <w:tcBorders>
            <w:top w:val="nil"/>
            <w:bottom w:val="nil"/>
          </w:tcBorders>
          <w:shd w:val="clear" w:color="auto" w:fill="auto"/>
        </w:tcPr>
        <w:p w14:paraId="4C443D1F" w14:textId="77777777" w:rsidR="005D5BF5" w:rsidRDefault="005D5BF5">
          <w:pPr>
            <w:pStyle w:val="Footer"/>
          </w:pPr>
        </w:p>
      </w:tc>
      <w:tc>
        <w:tcPr>
          <w:tcW w:w="1585" w:type="pct"/>
        </w:tcPr>
        <w:p w14:paraId="70E9ADA5" w14:textId="77777777" w:rsidR="005D5BF5" w:rsidRDefault="00D32517">
          <w:pPr>
            <w:pStyle w:val="Footer"/>
          </w:pPr>
          <w:r>
            <w:t xml:space="preserve">Page </w:t>
          </w:r>
          <w:r>
            <w:fldChar w:fldCharType="begin"/>
          </w:r>
          <w:r>
            <w:instrText xml:space="preserve"> PAGE </w:instrText>
          </w:r>
          <w:r>
            <w:fldChar w:fldCharType="separate"/>
          </w:r>
          <w:r w:rsidR="004F279A">
            <w:rPr>
              <w:noProof/>
            </w:rPr>
            <w:t>2</w:t>
          </w:r>
          <w:r>
            <w:fldChar w:fldCharType="end"/>
          </w:r>
          <w:r>
            <w:t xml:space="preserve"> of </w:t>
          </w:r>
          <w:fldSimple w:instr=" NUMPAGES ">
            <w:r w:rsidR="004F279A">
              <w:rPr>
                <w:noProof/>
              </w:rPr>
              <w:t>2</w:t>
            </w:r>
          </w:fldSimple>
        </w:p>
      </w:tc>
    </w:tr>
    <w:tr w:rsidR="005D5BF5" w14:paraId="465B0427"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4C255732" w14:textId="77777777" w:rsidR="005D5BF5" w:rsidRDefault="005D5BF5">
          <w:pPr>
            <w:pStyle w:val="TableSpace"/>
          </w:pPr>
        </w:p>
      </w:tc>
      <w:tc>
        <w:tcPr>
          <w:tcW w:w="195" w:type="pct"/>
          <w:tcBorders>
            <w:top w:val="nil"/>
            <w:bottom w:val="nil"/>
          </w:tcBorders>
          <w:shd w:val="clear" w:color="auto" w:fill="auto"/>
        </w:tcPr>
        <w:p w14:paraId="4F8F031D" w14:textId="77777777" w:rsidR="005D5BF5" w:rsidRDefault="005D5BF5">
          <w:pPr>
            <w:pStyle w:val="TableSpace"/>
          </w:pPr>
        </w:p>
      </w:tc>
      <w:tc>
        <w:tcPr>
          <w:tcW w:w="1585" w:type="pct"/>
        </w:tcPr>
        <w:p w14:paraId="3C77433B" w14:textId="77777777" w:rsidR="005D5BF5" w:rsidRDefault="005D5BF5">
          <w:pPr>
            <w:pStyle w:val="TableSpace"/>
          </w:pPr>
        </w:p>
      </w:tc>
    </w:tr>
  </w:tbl>
  <w:p w14:paraId="2CBB1E37"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F1827" w14:textId="77777777" w:rsidR="00E76DD0" w:rsidRDefault="00E76DD0">
      <w:pPr>
        <w:spacing w:before="0" w:after="0" w:line="240" w:lineRule="auto"/>
      </w:pPr>
      <w:r>
        <w:separator/>
      </w:r>
    </w:p>
  </w:footnote>
  <w:footnote w:type="continuationSeparator" w:id="0">
    <w:p w14:paraId="50BEBE4A" w14:textId="77777777" w:rsidR="00E76DD0" w:rsidRDefault="00E76DD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876AC"/>
    <w:multiLevelType w:val="hybridMultilevel"/>
    <w:tmpl w:val="FC529666"/>
    <w:lvl w:ilvl="0" w:tplc="2A74E786">
      <w:start w:val="1"/>
      <w:numFmt w:val="bullet"/>
      <w:lvlText w:val="•"/>
      <w:lvlJc w:val="left"/>
      <w:pPr>
        <w:tabs>
          <w:tab w:val="num" w:pos="720"/>
        </w:tabs>
        <w:ind w:left="720" w:hanging="360"/>
      </w:pPr>
      <w:rPr>
        <w:rFonts w:ascii="Arial" w:hAnsi="Arial" w:hint="default"/>
      </w:rPr>
    </w:lvl>
    <w:lvl w:ilvl="1" w:tplc="9526612A" w:tentative="1">
      <w:start w:val="1"/>
      <w:numFmt w:val="bullet"/>
      <w:lvlText w:val="•"/>
      <w:lvlJc w:val="left"/>
      <w:pPr>
        <w:tabs>
          <w:tab w:val="num" w:pos="1440"/>
        </w:tabs>
        <w:ind w:left="1440" w:hanging="360"/>
      </w:pPr>
      <w:rPr>
        <w:rFonts w:ascii="Arial" w:hAnsi="Arial" w:hint="default"/>
      </w:rPr>
    </w:lvl>
    <w:lvl w:ilvl="2" w:tplc="DD42F0E4" w:tentative="1">
      <w:start w:val="1"/>
      <w:numFmt w:val="bullet"/>
      <w:lvlText w:val="•"/>
      <w:lvlJc w:val="left"/>
      <w:pPr>
        <w:tabs>
          <w:tab w:val="num" w:pos="2160"/>
        </w:tabs>
        <w:ind w:left="2160" w:hanging="360"/>
      </w:pPr>
      <w:rPr>
        <w:rFonts w:ascii="Arial" w:hAnsi="Arial" w:hint="default"/>
      </w:rPr>
    </w:lvl>
    <w:lvl w:ilvl="3" w:tplc="EFC28BCE" w:tentative="1">
      <w:start w:val="1"/>
      <w:numFmt w:val="bullet"/>
      <w:lvlText w:val="•"/>
      <w:lvlJc w:val="left"/>
      <w:pPr>
        <w:tabs>
          <w:tab w:val="num" w:pos="2880"/>
        </w:tabs>
        <w:ind w:left="2880" w:hanging="360"/>
      </w:pPr>
      <w:rPr>
        <w:rFonts w:ascii="Arial" w:hAnsi="Arial" w:hint="default"/>
      </w:rPr>
    </w:lvl>
    <w:lvl w:ilvl="4" w:tplc="CA329A32" w:tentative="1">
      <w:start w:val="1"/>
      <w:numFmt w:val="bullet"/>
      <w:lvlText w:val="•"/>
      <w:lvlJc w:val="left"/>
      <w:pPr>
        <w:tabs>
          <w:tab w:val="num" w:pos="3600"/>
        </w:tabs>
        <w:ind w:left="3600" w:hanging="360"/>
      </w:pPr>
      <w:rPr>
        <w:rFonts w:ascii="Arial" w:hAnsi="Arial" w:hint="default"/>
      </w:rPr>
    </w:lvl>
    <w:lvl w:ilvl="5" w:tplc="0E681C5C" w:tentative="1">
      <w:start w:val="1"/>
      <w:numFmt w:val="bullet"/>
      <w:lvlText w:val="•"/>
      <w:lvlJc w:val="left"/>
      <w:pPr>
        <w:tabs>
          <w:tab w:val="num" w:pos="4320"/>
        </w:tabs>
        <w:ind w:left="4320" w:hanging="360"/>
      </w:pPr>
      <w:rPr>
        <w:rFonts w:ascii="Arial" w:hAnsi="Arial" w:hint="default"/>
      </w:rPr>
    </w:lvl>
    <w:lvl w:ilvl="6" w:tplc="40FC942C" w:tentative="1">
      <w:start w:val="1"/>
      <w:numFmt w:val="bullet"/>
      <w:lvlText w:val="•"/>
      <w:lvlJc w:val="left"/>
      <w:pPr>
        <w:tabs>
          <w:tab w:val="num" w:pos="5040"/>
        </w:tabs>
        <w:ind w:left="5040" w:hanging="360"/>
      </w:pPr>
      <w:rPr>
        <w:rFonts w:ascii="Arial" w:hAnsi="Arial" w:hint="default"/>
      </w:rPr>
    </w:lvl>
    <w:lvl w:ilvl="7" w:tplc="067C3394" w:tentative="1">
      <w:start w:val="1"/>
      <w:numFmt w:val="bullet"/>
      <w:lvlText w:val="•"/>
      <w:lvlJc w:val="left"/>
      <w:pPr>
        <w:tabs>
          <w:tab w:val="num" w:pos="5760"/>
        </w:tabs>
        <w:ind w:left="5760" w:hanging="360"/>
      </w:pPr>
      <w:rPr>
        <w:rFonts w:ascii="Arial" w:hAnsi="Arial" w:hint="default"/>
      </w:rPr>
    </w:lvl>
    <w:lvl w:ilvl="8" w:tplc="2020BA56" w:tentative="1">
      <w:start w:val="1"/>
      <w:numFmt w:val="bullet"/>
      <w:lvlText w:val="•"/>
      <w:lvlJc w:val="left"/>
      <w:pPr>
        <w:tabs>
          <w:tab w:val="num" w:pos="6480"/>
        </w:tabs>
        <w:ind w:left="6480" w:hanging="360"/>
      </w:pPr>
      <w:rPr>
        <w:rFonts w:ascii="Arial" w:hAnsi="Arial" w:hint="default"/>
      </w:rPr>
    </w:lvl>
  </w:abstractNum>
  <w:num w:numId="1" w16cid:durableId="1090390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DC4"/>
    <w:rsid w:val="00000B47"/>
    <w:rsid w:val="0000106E"/>
    <w:rsid w:val="00010DB1"/>
    <w:rsid w:val="00017E5F"/>
    <w:rsid w:val="00024B3F"/>
    <w:rsid w:val="000469A7"/>
    <w:rsid w:val="000C0128"/>
    <w:rsid w:val="000C27C5"/>
    <w:rsid w:val="000E0333"/>
    <w:rsid w:val="00122A61"/>
    <w:rsid w:val="0015034E"/>
    <w:rsid w:val="00176E6D"/>
    <w:rsid w:val="001A0618"/>
    <w:rsid w:val="001B5732"/>
    <w:rsid w:val="001B5848"/>
    <w:rsid w:val="001B6FA1"/>
    <w:rsid w:val="001D6D87"/>
    <w:rsid w:val="001F50A4"/>
    <w:rsid w:val="0020687E"/>
    <w:rsid w:val="002512A1"/>
    <w:rsid w:val="002639EE"/>
    <w:rsid w:val="00264327"/>
    <w:rsid w:val="00267437"/>
    <w:rsid w:val="00273571"/>
    <w:rsid w:val="00274741"/>
    <w:rsid w:val="00290B53"/>
    <w:rsid w:val="002C03E1"/>
    <w:rsid w:val="002C0C22"/>
    <w:rsid w:val="002E4E12"/>
    <w:rsid w:val="002E6090"/>
    <w:rsid w:val="002F48BE"/>
    <w:rsid w:val="003117B9"/>
    <w:rsid w:val="0037179E"/>
    <w:rsid w:val="0037774E"/>
    <w:rsid w:val="00390641"/>
    <w:rsid w:val="003D3F31"/>
    <w:rsid w:val="003E40CE"/>
    <w:rsid w:val="00416011"/>
    <w:rsid w:val="00434A2C"/>
    <w:rsid w:val="00445989"/>
    <w:rsid w:val="004654F7"/>
    <w:rsid w:val="004763B2"/>
    <w:rsid w:val="00482DBC"/>
    <w:rsid w:val="00491188"/>
    <w:rsid w:val="004B1974"/>
    <w:rsid w:val="004C4A7B"/>
    <w:rsid w:val="004E3E6D"/>
    <w:rsid w:val="004F279A"/>
    <w:rsid w:val="004F2889"/>
    <w:rsid w:val="0056411D"/>
    <w:rsid w:val="005706BD"/>
    <w:rsid w:val="005D5BF5"/>
    <w:rsid w:val="005E3322"/>
    <w:rsid w:val="005F2CBA"/>
    <w:rsid w:val="005F5293"/>
    <w:rsid w:val="006205A3"/>
    <w:rsid w:val="006450D7"/>
    <w:rsid w:val="00651588"/>
    <w:rsid w:val="0066086F"/>
    <w:rsid w:val="006B4DAF"/>
    <w:rsid w:val="006B7E7E"/>
    <w:rsid w:val="006E1C61"/>
    <w:rsid w:val="006E2D77"/>
    <w:rsid w:val="00731D58"/>
    <w:rsid w:val="007B5DFA"/>
    <w:rsid w:val="007D6C0A"/>
    <w:rsid w:val="008002AB"/>
    <w:rsid w:val="00801EE2"/>
    <w:rsid w:val="00806EA1"/>
    <w:rsid w:val="00811908"/>
    <w:rsid w:val="00816DC4"/>
    <w:rsid w:val="00833994"/>
    <w:rsid w:val="00844E24"/>
    <w:rsid w:val="008549F8"/>
    <w:rsid w:val="00873190"/>
    <w:rsid w:val="00875FCA"/>
    <w:rsid w:val="008A070D"/>
    <w:rsid w:val="008A1733"/>
    <w:rsid w:val="008A6059"/>
    <w:rsid w:val="008C452E"/>
    <w:rsid w:val="008D409A"/>
    <w:rsid w:val="008D7F07"/>
    <w:rsid w:val="008E5F0D"/>
    <w:rsid w:val="00937CF1"/>
    <w:rsid w:val="0094146B"/>
    <w:rsid w:val="00944646"/>
    <w:rsid w:val="009571CF"/>
    <w:rsid w:val="009A3B5B"/>
    <w:rsid w:val="009C1BDB"/>
    <w:rsid w:val="009D096D"/>
    <w:rsid w:val="00A038C1"/>
    <w:rsid w:val="00A1712D"/>
    <w:rsid w:val="00A27AFD"/>
    <w:rsid w:val="00A730BE"/>
    <w:rsid w:val="00A81651"/>
    <w:rsid w:val="00A84D31"/>
    <w:rsid w:val="00B05B95"/>
    <w:rsid w:val="00B14624"/>
    <w:rsid w:val="00B332B4"/>
    <w:rsid w:val="00B63509"/>
    <w:rsid w:val="00B76D37"/>
    <w:rsid w:val="00B8302B"/>
    <w:rsid w:val="00B92A4D"/>
    <w:rsid w:val="00B94902"/>
    <w:rsid w:val="00B954B6"/>
    <w:rsid w:val="00B95A97"/>
    <w:rsid w:val="00BA3845"/>
    <w:rsid w:val="00BF72D4"/>
    <w:rsid w:val="00C17E6E"/>
    <w:rsid w:val="00C21449"/>
    <w:rsid w:val="00C35D2A"/>
    <w:rsid w:val="00C459C7"/>
    <w:rsid w:val="00C64903"/>
    <w:rsid w:val="00C73124"/>
    <w:rsid w:val="00C92F07"/>
    <w:rsid w:val="00C93B03"/>
    <w:rsid w:val="00C975E9"/>
    <w:rsid w:val="00C97667"/>
    <w:rsid w:val="00CA32A4"/>
    <w:rsid w:val="00CE1309"/>
    <w:rsid w:val="00CE6E08"/>
    <w:rsid w:val="00D14FE3"/>
    <w:rsid w:val="00D32517"/>
    <w:rsid w:val="00D51410"/>
    <w:rsid w:val="00D7458D"/>
    <w:rsid w:val="00DA6E16"/>
    <w:rsid w:val="00DA7DAF"/>
    <w:rsid w:val="00DC51D5"/>
    <w:rsid w:val="00E03F49"/>
    <w:rsid w:val="00E052DF"/>
    <w:rsid w:val="00E07764"/>
    <w:rsid w:val="00E1154C"/>
    <w:rsid w:val="00E13D8B"/>
    <w:rsid w:val="00E307AF"/>
    <w:rsid w:val="00E348BA"/>
    <w:rsid w:val="00E56F76"/>
    <w:rsid w:val="00E76DD0"/>
    <w:rsid w:val="00E77950"/>
    <w:rsid w:val="00E93F78"/>
    <w:rsid w:val="00EB7C24"/>
    <w:rsid w:val="00ED2129"/>
    <w:rsid w:val="00EE1FE3"/>
    <w:rsid w:val="00F132BB"/>
    <w:rsid w:val="00F25AE8"/>
    <w:rsid w:val="00F45485"/>
    <w:rsid w:val="00F45B51"/>
    <w:rsid w:val="00F51546"/>
    <w:rsid w:val="00F56C89"/>
    <w:rsid w:val="00F86AEC"/>
    <w:rsid w:val="00FB6AF3"/>
    <w:rsid w:val="00FD6E28"/>
    <w:rsid w:val="00FF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E1ABE"/>
  <w15:chartTrackingRefBased/>
  <w15:docId w15:val="{572DF8E2-8D39-3B4C-8650-511F6FC6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122A61"/>
    <w:rPr>
      <w:color w:val="199BD0" w:themeColor="hyperlink"/>
      <w:u w:val="single"/>
    </w:rPr>
  </w:style>
  <w:style w:type="paragraph" w:styleId="BodyText2">
    <w:name w:val="Body Text 2"/>
    <w:basedOn w:val="Normal"/>
    <w:link w:val="BodyText2Char"/>
    <w:rsid w:val="00811908"/>
    <w:pPr>
      <w:spacing w:before="0" w:after="120" w:line="264" w:lineRule="auto"/>
      <w:ind w:left="0" w:right="0"/>
    </w:pPr>
    <w:rPr>
      <w:rFonts w:ascii="Trebuchet MS" w:eastAsia="MS Gothic" w:hAnsi="Trebuchet MS" w:cs="Times New Roman"/>
      <w:color w:val="FFFFFF"/>
      <w:sz w:val="20"/>
      <w:szCs w:val="24"/>
    </w:rPr>
  </w:style>
  <w:style w:type="character" w:customStyle="1" w:styleId="BodyText2Char">
    <w:name w:val="Body Text 2 Char"/>
    <w:basedOn w:val="DefaultParagraphFont"/>
    <w:link w:val="BodyText2"/>
    <w:rsid w:val="00811908"/>
    <w:rPr>
      <w:rFonts w:ascii="Trebuchet MS" w:eastAsia="MS Gothic" w:hAnsi="Trebuchet MS" w:cs="Times New Roman"/>
      <w:color w:val="FFFFFF"/>
      <w:sz w:val="20"/>
      <w:szCs w:val="24"/>
    </w:rPr>
  </w:style>
  <w:style w:type="paragraph" w:styleId="NormalWeb">
    <w:name w:val="Normal (Web)"/>
    <w:basedOn w:val="Normal"/>
    <w:uiPriority w:val="99"/>
    <w:unhideWhenUsed/>
    <w:rsid w:val="003117B9"/>
    <w:pPr>
      <w:spacing w:before="100" w:beforeAutospacing="1" w:after="100" w:afterAutospacing="1" w:line="240" w:lineRule="auto"/>
      <w:ind w:left="0" w:right="0"/>
    </w:pPr>
    <w:rPr>
      <w:rFonts w:ascii="Times New Roman" w:eastAsia="Times New Roman" w:hAnsi="Times New Roman" w:cs="Times New Roman"/>
      <w:color w:val="auto"/>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568181">
      <w:bodyDiv w:val="1"/>
      <w:marLeft w:val="0"/>
      <w:marRight w:val="0"/>
      <w:marTop w:val="0"/>
      <w:marBottom w:val="0"/>
      <w:divBdr>
        <w:top w:val="none" w:sz="0" w:space="0" w:color="auto"/>
        <w:left w:val="none" w:sz="0" w:space="0" w:color="auto"/>
        <w:bottom w:val="none" w:sz="0" w:space="0" w:color="auto"/>
        <w:right w:val="none" w:sz="0" w:space="0" w:color="auto"/>
      </w:divBdr>
    </w:div>
    <w:div w:id="104124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tyles" Target="styles.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Search/%7b031D94F9-A60A-7145-A8E6-52C71C433383%7dtf0280513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5551DB90C67746968319D6BF314A12"/>
        <w:category>
          <w:name w:val="General"/>
          <w:gallery w:val="placeholder"/>
        </w:category>
        <w:types>
          <w:type w:val="bbPlcHdr"/>
        </w:types>
        <w:behaviors>
          <w:behavior w:val="content"/>
        </w:behaviors>
        <w:guid w:val="{B5F6CF4C-7C9E-2D47-808C-D518CD601DFE}"/>
      </w:docPartPr>
      <w:docPartBody>
        <w:p w:rsidR="00832F59" w:rsidRDefault="003C7DB2" w:rsidP="003C7DB2">
          <w:pPr>
            <w:pStyle w:val="F35551DB90C67746968319D6BF314A12"/>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Medium">
    <w:panose1 w:val="020B0603020202020204"/>
    <w:charset w:val="00"/>
    <w:family w:val="swiss"/>
    <w:pitch w:val="variable"/>
    <w:sig w:usb0="8000002F" w:usb1="5000204A" w:usb2="00000000" w:usb3="00000000" w:csb0="0000009B" w:csb1="00000000"/>
  </w:font>
  <w:font w:name="Hoefler Text">
    <w:panose1 w:val="02030602050506020203"/>
    <w:charset w:val="4D"/>
    <w:family w:val="roman"/>
    <w:pitch w:val="variable"/>
    <w:sig w:usb0="800002FF" w:usb1="5000204B" w:usb2="00000004" w:usb3="00000000" w:csb0="00000197" w:csb1="00000000"/>
  </w:font>
  <w:font w:name="Verdana">
    <w:panose1 w:val="020B0604030504040204"/>
    <w:charset w:val="00"/>
    <w:family w:val="swiss"/>
    <w:pitch w:val="variable"/>
    <w:sig w:usb0="A10006FF" w:usb1="4000205B" w:usb2="00000010" w:usb3="00000000" w:csb0="0000019F" w:csb1="00000000"/>
  </w:font>
  <w:font w:name="American Typewriter">
    <w:panose1 w:val="02090604020004020304"/>
    <w:charset w:val="4D"/>
    <w:family w:val="roman"/>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F95"/>
    <w:rsid w:val="00031C5B"/>
    <w:rsid w:val="00113C2A"/>
    <w:rsid w:val="002A2EB0"/>
    <w:rsid w:val="00336A80"/>
    <w:rsid w:val="003C7DB2"/>
    <w:rsid w:val="006D4FFC"/>
    <w:rsid w:val="006F0284"/>
    <w:rsid w:val="007541B2"/>
    <w:rsid w:val="00763BD9"/>
    <w:rsid w:val="00832F59"/>
    <w:rsid w:val="009149FF"/>
    <w:rsid w:val="009C338B"/>
    <w:rsid w:val="00A323A0"/>
    <w:rsid w:val="00AD0F95"/>
    <w:rsid w:val="00B33EA8"/>
    <w:rsid w:val="00BC1569"/>
    <w:rsid w:val="00C5556F"/>
    <w:rsid w:val="00CD4DFB"/>
    <w:rsid w:val="00DF59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lang w:val="en-US"/>
    </w:rPr>
  </w:style>
  <w:style w:type="paragraph" w:customStyle="1" w:styleId="F35551DB90C67746968319D6BF314A12">
    <w:name w:val="F35551DB90C67746968319D6BF314A12"/>
    <w:rsid w:val="003C7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{031D94F9-A60A-7145-A8E6-52C71C433383}tf02805139_win32.dotx</Template>
  <TotalTime>178</TotalTime>
  <Pages>6</Pages>
  <Words>214</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Joss, Lana (EelGrd)</cp:lastModifiedBy>
  <cp:revision>22</cp:revision>
  <cp:lastPrinted>2024-01-31T19:22:00Z</cp:lastPrinted>
  <dcterms:created xsi:type="dcterms:W3CDTF">2024-01-15T12:34:00Z</dcterms:created>
  <dcterms:modified xsi:type="dcterms:W3CDTF">2024-01-31T19:30:00Z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