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7A879" w14:textId="5A455A7A" w:rsidR="00027C6C" w:rsidRDefault="00F251A7" w:rsidP="009C7B06">
      <w:pPr>
        <w:sectPr w:rsidR="00027C6C">
          <w:headerReference w:type="default" r:id="rId9"/>
          <w:footerReference w:type="default" r:id="rId10"/>
          <w:headerReference w:type="first" r:id="rId11"/>
          <w:footerReference w:type="first" r:id="rId12"/>
          <w:pgSz w:w="12240" w:h="15840"/>
          <w:pgMar w:top="1080" w:right="576" w:bottom="1080" w:left="576" w:header="576" w:footer="576" w:gutter="0"/>
          <w:cols w:space="720"/>
          <w:titlePg/>
        </w:sectPr>
      </w:pPr>
      <w:r>
        <w:rPr>
          <w:noProof/>
        </w:rPr>
        <mc:AlternateContent>
          <mc:Choice Requires="wps">
            <w:drawing>
              <wp:anchor distT="0" distB="0" distL="114300" distR="114300" simplePos="0" relativeHeight="251679985" behindDoc="0" locked="0" layoutInCell="1" allowOverlap="1" wp14:anchorId="30357CCC" wp14:editId="04F42FB6">
                <wp:simplePos x="0" y="0"/>
                <wp:positionH relativeFrom="page">
                  <wp:posOffset>365760</wp:posOffset>
                </wp:positionH>
                <wp:positionV relativeFrom="page">
                  <wp:posOffset>3022600</wp:posOffset>
                </wp:positionV>
                <wp:extent cx="7025640" cy="2084070"/>
                <wp:effectExtent l="0" t="0" r="35560" b="24130"/>
                <wp:wrapThrough wrapText="bothSides">
                  <wp:wrapPolygon edited="0">
                    <wp:start x="0" y="0"/>
                    <wp:lineTo x="0" y="21587"/>
                    <wp:lineTo x="21631" y="21587"/>
                    <wp:lineTo x="21631" y="0"/>
                    <wp:lineTo x="0" y="0"/>
                  </wp:wrapPolygon>
                </wp:wrapThrough>
                <wp:docPr id="323" name="Text Box 323"/>
                <wp:cNvGraphicFramePr/>
                <a:graphic xmlns:a="http://schemas.openxmlformats.org/drawingml/2006/main">
                  <a:graphicData uri="http://schemas.microsoft.com/office/word/2010/wordprocessingShape">
                    <wps:wsp>
                      <wps:cNvSpPr txBox="1"/>
                      <wps:spPr>
                        <a:xfrm>
                          <a:off x="0" y="0"/>
                          <a:ext cx="7025640" cy="2084070"/>
                        </a:xfrm>
                        <a:prstGeom prst="rect">
                          <a:avLst/>
                        </a:prstGeom>
                        <a:ln/>
                        <a:extLst>
                          <a:ext uri="{C572A759-6A51-4108-AA02-DFA0A04FC94B}">
                            <ma14:wrappingTextBoxFlag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txbx>
                        <w:txbxContent>
                          <w:p w14:paraId="0C7ADB38" w14:textId="793C2E42" w:rsidR="00DD055A" w:rsidRPr="00732D08" w:rsidRDefault="00DD055A" w:rsidP="009C7B06">
                            <w:pPr>
                              <w:widowControl w:val="0"/>
                              <w:autoSpaceDE w:val="0"/>
                              <w:autoSpaceDN w:val="0"/>
                              <w:adjustRightInd w:val="0"/>
                              <w:spacing w:after="0"/>
                              <w:rPr>
                                <w:rFonts w:cstheme="minorHAnsi"/>
                                <w:b/>
                                <w:color w:val="4C5A6A" w:themeColor="accent4"/>
                                <w:sz w:val="28"/>
                                <w:szCs w:val="28"/>
                              </w:rPr>
                            </w:pPr>
                            <w:r>
                              <w:rPr>
                                <w:rFonts w:cstheme="minorHAnsi"/>
                                <w:b/>
                                <w:color w:val="4C5A6A" w:themeColor="accent4"/>
                                <w:sz w:val="28"/>
                                <w:szCs w:val="28"/>
                              </w:rPr>
                              <w:t>Dear Parents/Guardians:</w:t>
                            </w:r>
                          </w:p>
                          <w:p w14:paraId="6038AC70" w14:textId="77777777" w:rsidR="00DD055A" w:rsidRDefault="00DD055A" w:rsidP="009C7B06">
                            <w:pPr>
                              <w:widowControl w:val="0"/>
                              <w:autoSpaceDE w:val="0"/>
                              <w:autoSpaceDN w:val="0"/>
                              <w:adjustRightInd w:val="0"/>
                              <w:spacing w:after="0"/>
                              <w:rPr>
                                <w:rFonts w:cstheme="minorHAnsi"/>
                                <w:color w:val="000000"/>
                              </w:rPr>
                            </w:pPr>
                          </w:p>
                          <w:p w14:paraId="6A3999E5" w14:textId="27A95F4A" w:rsidR="00DD055A" w:rsidRDefault="00DD055A" w:rsidP="009C7B06">
                            <w:pPr>
                              <w:widowControl w:val="0"/>
                              <w:autoSpaceDE w:val="0"/>
                              <w:autoSpaceDN w:val="0"/>
                              <w:adjustRightInd w:val="0"/>
                              <w:spacing w:after="0"/>
                              <w:rPr>
                                <w:rFonts w:cstheme="minorHAnsi"/>
                                <w:color w:val="000000"/>
                              </w:rPr>
                            </w:pPr>
                            <w:r w:rsidRPr="009C7B06">
                              <w:rPr>
                                <w:rFonts w:cstheme="minorHAnsi"/>
                                <w:color w:val="000000"/>
                              </w:rPr>
                              <w:t>Please read through the newsletter so that you are informed of what is up and coming at our school.</w:t>
                            </w:r>
                            <w:r>
                              <w:rPr>
                                <w:rFonts w:cstheme="minorHAnsi"/>
                                <w:color w:val="000000"/>
                              </w:rPr>
                              <w:t xml:space="preserve"> Attached is a monthly calendar and our Inclement Weather Notice.</w:t>
                            </w:r>
                          </w:p>
                          <w:p w14:paraId="797F6743" w14:textId="77777777" w:rsidR="00DD055A" w:rsidRDefault="00DD055A" w:rsidP="009C7B06">
                            <w:pPr>
                              <w:widowControl w:val="0"/>
                              <w:autoSpaceDE w:val="0"/>
                              <w:autoSpaceDN w:val="0"/>
                              <w:adjustRightInd w:val="0"/>
                              <w:spacing w:after="0"/>
                              <w:rPr>
                                <w:rFonts w:cstheme="minorHAnsi"/>
                                <w:color w:val="000000"/>
                              </w:rPr>
                            </w:pPr>
                          </w:p>
                          <w:p w14:paraId="23C1D710" w14:textId="4F9698F4" w:rsidR="00DD055A" w:rsidRDefault="00DD055A" w:rsidP="009C7B06">
                            <w:pPr>
                              <w:widowControl w:val="0"/>
                              <w:autoSpaceDE w:val="0"/>
                              <w:autoSpaceDN w:val="0"/>
                              <w:adjustRightInd w:val="0"/>
                              <w:spacing w:after="0"/>
                              <w:rPr>
                                <w:rFonts w:cstheme="minorHAnsi"/>
                                <w:color w:val="000000"/>
                              </w:rPr>
                            </w:pPr>
                            <w:r>
                              <w:rPr>
                                <w:rFonts w:cstheme="minorHAnsi"/>
                                <w:color w:val="000000"/>
                              </w:rPr>
                              <w:t>Starting November 14</w:t>
                            </w:r>
                            <w:r w:rsidRPr="008C4F01">
                              <w:rPr>
                                <w:rFonts w:cstheme="minorHAnsi"/>
                                <w:color w:val="000000"/>
                                <w:vertAlign w:val="superscript"/>
                              </w:rPr>
                              <w:t>th</w:t>
                            </w:r>
                            <w:r>
                              <w:rPr>
                                <w:rFonts w:cstheme="minorHAnsi"/>
                                <w:color w:val="000000"/>
                              </w:rPr>
                              <w:t xml:space="preserve"> we will be accepting donations for our School Food Drive. </w:t>
                            </w:r>
                          </w:p>
                          <w:p w14:paraId="6EE5E6DF" w14:textId="77777777" w:rsidR="00DD055A" w:rsidRDefault="00DD055A" w:rsidP="009C7B06">
                            <w:pPr>
                              <w:widowControl w:val="0"/>
                              <w:autoSpaceDE w:val="0"/>
                              <w:autoSpaceDN w:val="0"/>
                              <w:adjustRightInd w:val="0"/>
                              <w:spacing w:after="0"/>
                              <w:rPr>
                                <w:rFonts w:cstheme="minorHAnsi"/>
                                <w:color w:val="000000"/>
                              </w:rPr>
                            </w:pPr>
                          </w:p>
                          <w:p w14:paraId="04D6F5FF" w14:textId="77777777" w:rsidR="00DD055A" w:rsidRDefault="00DD055A" w:rsidP="009C7B06">
                            <w:pPr>
                              <w:widowControl w:val="0"/>
                              <w:autoSpaceDE w:val="0"/>
                              <w:autoSpaceDN w:val="0"/>
                              <w:adjustRightInd w:val="0"/>
                              <w:spacing w:after="0"/>
                              <w:rPr>
                                <w:rFonts w:cstheme="minorHAnsi"/>
                                <w:color w:val="000000"/>
                              </w:rPr>
                            </w:pPr>
                          </w:p>
                          <w:p w14:paraId="67842B2B" w14:textId="5C920E40" w:rsidR="00DD055A" w:rsidRDefault="00DD055A" w:rsidP="009C7B06">
                            <w:pPr>
                              <w:widowControl w:val="0"/>
                              <w:autoSpaceDE w:val="0"/>
                              <w:autoSpaceDN w:val="0"/>
                              <w:adjustRightInd w:val="0"/>
                              <w:spacing w:after="0"/>
                              <w:rPr>
                                <w:rFonts w:cstheme="minorHAnsi"/>
                                <w:color w:val="000000"/>
                              </w:rPr>
                            </w:pPr>
                            <w:r>
                              <w:rPr>
                                <w:rFonts w:cstheme="minorHAnsi"/>
                                <w:color w:val="000000"/>
                              </w:rPr>
                              <w:t>School Spirit week will be November 19</w:t>
                            </w:r>
                            <w:r w:rsidRPr="008C4F01">
                              <w:rPr>
                                <w:rFonts w:cstheme="minorHAnsi"/>
                                <w:color w:val="000000"/>
                                <w:vertAlign w:val="superscript"/>
                              </w:rPr>
                              <w:t>th</w:t>
                            </w:r>
                            <w:r>
                              <w:rPr>
                                <w:rFonts w:cstheme="minorHAnsi"/>
                                <w:color w:val="000000"/>
                              </w:rPr>
                              <w:t xml:space="preserve"> to 23</w:t>
                            </w:r>
                            <w:r w:rsidRPr="008C4F01">
                              <w:rPr>
                                <w:rFonts w:cstheme="minorHAnsi"/>
                                <w:color w:val="000000"/>
                                <w:vertAlign w:val="superscript"/>
                              </w:rPr>
                              <w:t>rd</w:t>
                            </w:r>
                            <w:r>
                              <w:rPr>
                                <w:rFonts w:cstheme="minorHAnsi"/>
                                <w:color w:val="000000"/>
                              </w:rPr>
                              <w:t xml:space="preserve"> with each day of the week having a different theme. (see calendar for details)</w:t>
                            </w:r>
                          </w:p>
                          <w:p w14:paraId="64AA7765" w14:textId="77777777" w:rsidR="00DD055A" w:rsidRPr="009C7B06" w:rsidRDefault="00DD055A" w:rsidP="009C7B06">
                            <w:pPr>
                              <w:widowControl w:val="0"/>
                              <w:autoSpaceDE w:val="0"/>
                              <w:autoSpaceDN w:val="0"/>
                              <w:adjustRightInd w:val="0"/>
                              <w:spacing w:after="0"/>
                              <w:rPr>
                                <w:rFonts w:cstheme="minorHAns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3" o:spid="_x0000_s1026" type="#_x0000_t202" style="position:absolute;margin-left:28.8pt;margin-top:238pt;width:553.2pt;height:164.1pt;z-index:251679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" mv:complextextbox="1" fillcolor="white [3201]" strokecolor="#93a299 [3204]" strokeweight="26425emu">
                <v:textbox>
                  <w:txbxContent>
                    <w:p w14:paraId="0C7ADB38" w14:textId="793C2E42" w:rsidR="00DD055A" w:rsidRPr="00732D08" w:rsidRDefault="00DD055A" w:rsidP="009C7B06">
                      <w:pPr>
                        <w:widowControl w:val="0"/>
                        <w:autoSpaceDE w:val="0"/>
                        <w:autoSpaceDN w:val="0"/>
                        <w:adjustRightInd w:val="0"/>
                        <w:spacing w:after="0"/>
                        <w:rPr>
                          <w:rFonts w:cstheme="minorHAnsi"/>
                          <w:b/>
                          <w:color w:val="4C5A6A" w:themeColor="accent4"/>
                          <w:sz w:val="28"/>
                          <w:szCs w:val="28"/>
                        </w:rPr>
                      </w:pPr>
                      <w:r>
                        <w:rPr>
                          <w:rFonts w:cstheme="minorHAnsi"/>
                          <w:b/>
                          <w:color w:val="4C5A6A" w:themeColor="accent4"/>
                          <w:sz w:val="28"/>
                          <w:szCs w:val="28"/>
                        </w:rPr>
                        <w:t>Dear Parents/Guardians:</w:t>
                      </w:r>
                    </w:p>
                    <w:p w14:paraId="6038AC70" w14:textId="77777777" w:rsidR="00DD055A" w:rsidRDefault="00DD055A" w:rsidP="009C7B06">
                      <w:pPr>
                        <w:widowControl w:val="0"/>
                        <w:autoSpaceDE w:val="0"/>
                        <w:autoSpaceDN w:val="0"/>
                        <w:adjustRightInd w:val="0"/>
                        <w:spacing w:after="0"/>
                        <w:rPr>
                          <w:rFonts w:cstheme="minorHAnsi"/>
                          <w:color w:val="000000"/>
                        </w:rPr>
                      </w:pPr>
                    </w:p>
                    <w:p w14:paraId="6A3999E5" w14:textId="27A95F4A" w:rsidR="00DD055A" w:rsidRDefault="00DD055A" w:rsidP="009C7B06">
                      <w:pPr>
                        <w:widowControl w:val="0"/>
                        <w:autoSpaceDE w:val="0"/>
                        <w:autoSpaceDN w:val="0"/>
                        <w:adjustRightInd w:val="0"/>
                        <w:spacing w:after="0"/>
                        <w:rPr>
                          <w:rFonts w:cstheme="minorHAnsi"/>
                          <w:color w:val="000000"/>
                        </w:rPr>
                      </w:pPr>
                      <w:r w:rsidRPr="009C7B06">
                        <w:rPr>
                          <w:rFonts w:cstheme="minorHAnsi"/>
                          <w:color w:val="000000"/>
                        </w:rPr>
                        <w:t>Please read through the newsletter so that you are informed of what is up and coming at our school.</w:t>
                      </w:r>
                      <w:r>
                        <w:rPr>
                          <w:rFonts w:cstheme="minorHAnsi"/>
                          <w:color w:val="000000"/>
                        </w:rPr>
                        <w:t xml:space="preserve"> Attached is a monthly calendar and our Inclement Weather Notice.</w:t>
                      </w:r>
                    </w:p>
                    <w:p w14:paraId="797F6743" w14:textId="77777777" w:rsidR="00DD055A" w:rsidRDefault="00DD055A" w:rsidP="009C7B06">
                      <w:pPr>
                        <w:widowControl w:val="0"/>
                        <w:autoSpaceDE w:val="0"/>
                        <w:autoSpaceDN w:val="0"/>
                        <w:adjustRightInd w:val="0"/>
                        <w:spacing w:after="0"/>
                        <w:rPr>
                          <w:rFonts w:cstheme="minorHAnsi"/>
                          <w:color w:val="000000"/>
                        </w:rPr>
                      </w:pPr>
                    </w:p>
                    <w:p w14:paraId="23C1D710" w14:textId="4F9698F4" w:rsidR="00DD055A" w:rsidRDefault="00DD055A" w:rsidP="009C7B06">
                      <w:pPr>
                        <w:widowControl w:val="0"/>
                        <w:autoSpaceDE w:val="0"/>
                        <w:autoSpaceDN w:val="0"/>
                        <w:adjustRightInd w:val="0"/>
                        <w:spacing w:after="0"/>
                        <w:rPr>
                          <w:rFonts w:cstheme="minorHAnsi"/>
                          <w:color w:val="000000"/>
                        </w:rPr>
                      </w:pPr>
                      <w:r>
                        <w:rPr>
                          <w:rFonts w:cstheme="minorHAnsi"/>
                          <w:color w:val="000000"/>
                        </w:rPr>
                        <w:t>Starting November 14</w:t>
                      </w:r>
                      <w:r w:rsidRPr="008C4F01">
                        <w:rPr>
                          <w:rFonts w:cstheme="minorHAnsi"/>
                          <w:color w:val="000000"/>
                          <w:vertAlign w:val="superscript"/>
                        </w:rPr>
                        <w:t>th</w:t>
                      </w:r>
                      <w:r>
                        <w:rPr>
                          <w:rFonts w:cstheme="minorHAnsi"/>
                          <w:color w:val="000000"/>
                        </w:rPr>
                        <w:t xml:space="preserve"> we will be accepting donations for our School Food Drive. </w:t>
                      </w:r>
                    </w:p>
                    <w:p w14:paraId="6EE5E6DF" w14:textId="77777777" w:rsidR="00DD055A" w:rsidRDefault="00DD055A" w:rsidP="009C7B06">
                      <w:pPr>
                        <w:widowControl w:val="0"/>
                        <w:autoSpaceDE w:val="0"/>
                        <w:autoSpaceDN w:val="0"/>
                        <w:adjustRightInd w:val="0"/>
                        <w:spacing w:after="0"/>
                        <w:rPr>
                          <w:rFonts w:cstheme="minorHAnsi"/>
                          <w:color w:val="000000"/>
                        </w:rPr>
                      </w:pPr>
                    </w:p>
                    <w:p w14:paraId="04D6F5FF" w14:textId="77777777" w:rsidR="00DD055A" w:rsidRDefault="00DD055A" w:rsidP="009C7B06">
                      <w:pPr>
                        <w:widowControl w:val="0"/>
                        <w:autoSpaceDE w:val="0"/>
                        <w:autoSpaceDN w:val="0"/>
                        <w:adjustRightInd w:val="0"/>
                        <w:spacing w:after="0"/>
                        <w:rPr>
                          <w:rFonts w:cstheme="minorHAnsi"/>
                          <w:color w:val="000000"/>
                        </w:rPr>
                      </w:pPr>
                    </w:p>
                    <w:p w14:paraId="67842B2B" w14:textId="5C920E40" w:rsidR="00DD055A" w:rsidRDefault="00DD055A" w:rsidP="009C7B06">
                      <w:pPr>
                        <w:widowControl w:val="0"/>
                        <w:autoSpaceDE w:val="0"/>
                        <w:autoSpaceDN w:val="0"/>
                        <w:adjustRightInd w:val="0"/>
                        <w:spacing w:after="0"/>
                        <w:rPr>
                          <w:rFonts w:cstheme="minorHAnsi"/>
                          <w:color w:val="000000"/>
                        </w:rPr>
                      </w:pPr>
                      <w:r>
                        <w:rPr>
                          <w:rFonts w:cstheme="minorHAnsi"/>
                          <w:color w:val="000000"/>
                        </w:rPr>
                        <w:t>School Spirit week will be November 19</w:t>
                      </w:r>
                      <w:r w:rsidRPr="008C4F01">
                        <w:rPr>
                          <w:rFonts w:cstheme="minorHAnsi"/>
                          <w:color w:val="000000"/>
                          <w:vertAlign w:val="superscript"/>
                        </w:rPr>
                        <w:t>th</w:t>
                      </w:r>
                      <w:r>
                        <w:rPr>
                          <w:rFonts w:cstheme="minorHAnsi"/>
                          <w:color w:val="000000"/>
                        </w:rPr>
                        <w:t xml:space="preserve"> to 23</w:t>
                      </w:r>
                      <w:r w:rsidRPr="008C4F01">
                        <w:rPr>
                          <w:rFonts w:cstheme="minorHAnsi"/>
                          <w:color w:val="000000"/>
                          <w:vertAlign w:val="superscript"/>
                        </w:rPr>
                        <w:t>rd</w:t>
                      </w:r>
                      <w:r>
                        <w:rPr>
                          <w:rFonts w:cstheme="minorHAnsi"/>
                          <w:color w:val="000000"/>
                        </w:rPr>
                        <w:t xml:space="preserve"> with each day of the week having a different theme. (see calendar for details)</w:t>
                      </w:r>
                    </w:p>
                    <w:p w14:paraId="64AA7765" w14:textId="77777777" w:rsidR="00DD055A" w:rsidRPr="009C7B06" w:rsidRDefault="00DD055A" w:rsidP="009C7B06">
                      <w:pPr>
                        <w:widowControl w:val="0"/>
                        <w:autoSpaceDE w:val="0"/>
                        <w:autoSpaceDN w:val="0"/>
                        <w:adjustRightInd w:val="0"/>
                        <w:spacing w:after="0"/>
                        <w:rPr>
                          <w:rFonts w:cstheme="minorHAnsi"/>
                          <w:color w:val="000000"/>
                        </w:rPr>
                      </w:pPr>
                    </w:p>
                  </w:txbxContent>
                </v:textbox>
                <w10:wrap type="through" anchorx="page" anchory="page"/>
              </v:shape>
            </w:pict>
          </mc:Fallback>
        </mc:AlternateContent>
      </w:r>
      <w:r w:rsidR="009737E9">
        <w:rPr>
          <w:noProof/>
        </w:rPr>
        <mc:AlternateContent>
          <mc:Choice Requires="wps">
            <w:drawing>
              <wp:anchor distT="0" distB="0" distL="114300" distR="114300" simplePos="0" relativeHeight="251734257" behindDoc="0" locked="0" layoutInCell="1" allowOverlap="1" wp14:anchorId="5E3205B8" wp14:editId="299FEC15">
                <wp:simplePos x="0" y="0"/>
                <wp:positionH relativeFrom="page">
                  <wp:posOffset>429260</wp:posOffset>
                </wp:positionH>
                <wp:positionV relativeFrom="page">
                  <wp:posOffset>5194300</wp:posOffset>
                </wp:positionV>
                <wp:extent cx="4406900" cy="4178300"/>
                <wp:effectExtent l="0" t="0" r="0" b="12700"/>
                <wp:wrapThrough wrapText="bothSides">
                  <wp:wrapPolygon edited="0">
                    <wp:start x="124" y="0"/>
                    <wp:lineTo x="124" y="21534"/>
                    <wp:lineTo x="21289" y="21534"/>
                    <wp:lineTo x="21289" y="0"/>
                    <wp:lineTo x="124" y="0"/>
                  </wp:wrapPolygon>
                </wp:wrapThrough>
                <wp:docPr id="247" name="Text Box 247"/>
                <wp:cNvGraphicFramePr/>
                <a:graphic xmlns:a="http://schemas.openxmlformats.org/drawingml/2006/main">
                  <a:graphicData uri="http://schemas.microsoft.com/office/word/2010/wordprocessingShape">
                    <wps:wsp>
                      <wps:cNvSpPr txBox="1"/>
                      <wps:spPr>
                        <a:xfrm>
                          <a:off x="0" y="0"/>
                          <a:ext cx="4406900" cy="417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ADB1B6" w14:textId="77777777" w:rsidR="00DD055A" w:rsidRDefault="00DD055A" w:rsidP="00C55648">
                            <w:pPr>
                              <w:rPr>
                                <w:b/>
                                <w:color w:val="726056" w:themeColor="accent3"/>
                                <w:sz w:val="28"/>
                                <w:szCs w:val="28"/>
                                <w:u w:val="single"/>
                              </w:rPr>
                            </w:pPr>
                            <w:r w:rsidRPr="00165938">
                              <w:rPr>
                                <w:b/>
                                <w:color w:val="726056" w:themeColor="accent3"/>
                                <w:sz w:val="28"/>
                                <w:szCs w:val="28"/>
                                <w:u w:val="single"/>
                              </w:rPr>
                              <w:t>Save the Date</w:t>
                            </w:r>
                          </w:p>
                          <w:p w14:paraId="68878980" w14:textId="77777777" w:rsidR="00DD055A" w:rsidRPr="00165938" w:rsidRDefault="00DD055A" w:rsidP="00C55648">
                            <w:pPr>
                              <w:rPr>
                                <w:b/>
                                <w:color w:val="726056" w:themeColor="accent3"/>
                                <w:sz w:val="28"/>
                                <w:szCs w:val="28"/>
                                <w:u w:val="single"/>
                              </w:rPr>
                            </w:pPr>
                          </w:p>
                          <w:p w14:paraId="32B2F367" w14:textId="77777777" w:rsidR="00DD055A" w:rsidRDefault="00DD055A" w:rsidP="00C55648">
                            <w:r>
                              <w:t>Nov.8</w:t>
                            </w:r>
                            <w:r w:rsidRPr="001712EA">
                              <w:rPr>
                                <w:vertAlign w:val="superscript"/>
                              </w:rPr>
                              <w:t>th</w:t>
                            </w:r>
                            <w:r>
                              <w:t xml:space="preserve"> Skating AM</w:t>
                            </w:r>
                          </w:p>
                          <w:p w14:paraId="16309295" w14:textId="77777777" w:rsidR="00DD055A" w:rsidRDefault="00DD055A" w:rsidP="00C55648">
                            <w:r>
                              <w:t>Nov.8</w:t>
                            </w:r>
                            <w:r w:rsidRPr="00891D17">
                              <w:rPr>
                                <w:vertAlign w:val="superscript"/>
                              </w:rPr>
                              <w:t>th</w:t>
                            </w:r>
                            <w:r>
                              <w:t xml:space="preserve"> Remembrance Day Ceremony 1pm</w:t>
                            </w:r>
                          </w:p>
                          <w:p w14:paraId="607421A3" w14:textId="20FC5CA5" w:rsidR="00DD055A" w:rsidRDefault="00DD055A" w:rsidP="00C55648">
                            <w:r>
                              <w:t>Nov.9</w:t>
                            </w:r>
                            <w:r w:rsidRPr="001712EA">
                              <w:rPr>
                                <w:vertAlign w:val="superscript"/>
                              </w:rPr>
                              <w:t>th</w:t>
                            </w:r>
                            <w:r>
                              <w:t xml:space="preserve"> PD Day (no school for students)</w:t>
                            </w:r>
                          </w:p>
                          <w:p w14:paraId="623B5D4E" w14:textId="77777777" w:rsidR="00DD055A" w:rsidRDefault="00DD055A" w:rsidP="00C55648">
                            <w:r>
                              <w:t>Nov 12</w:t>
                            </w:r>
                            <w:r w:rsidRPr="001712EA">
                              <w:rPr>
                                <w:vertAlign w:val="superscript"/>
                              </w:rPr>
                              <w:t>th</w:t>
                            </w:r>
                            <w:r>
                              <w:t xml:space="preserve"> Remembrance Day (All schools closed)</w:t>
                            </w:r>
                          </w:p>
                          <w:p w14:paraId="1A77532D" w14:textId="77777777" w:rsidR="00DD055A" w:rsidRDefault="00DD055A" w:rsidP="00C55648">
                            <w:r>
                              <w:t>N</w:t>
                            </w:r>
                            <w:bookmarkStart w:id="0" w:name="_GoBack"/>
                            <w:bookmarkEnd w:id="0"/>
                            <w:r>
                              <w:t>ovember 14-30</w:t>
                            </w:r>
                            <w:r w:rsidRPr="00D224FF">
                              <w:rPr>
                                <w:vertAlign w:val="superscript"/>
                              </w:rPr>
                              <w:t>th</w:t>
                            </w:r>
                            <w:r>
                              <w:t xml:space="preserve"> School Food Drive </w:t>
                            </w:r>
                          </w:p>
                          <w:p w14:paraId="6EBEB704" w14:textId="77777777" w:rsidR="00DD055A" w:rsidRDefault="00DD055A" w:rsidP="00C55648">
                            <w:r>
                              <w:t>Nov.19-23</w:t>
                            </w:r>
                            <w:r w:rsidRPr="00D224FF">
                              <w:rPr>
                                <w:vertAlign w:val="superscript"/>
                              </w:rPr>
                              <w:t>rd</w:t>
                            </w:r>
                            <w:r>
                              <w:t xml:space="preserve"> School Spirit Week (see calendar for details)</w:t>
                            </w:r>
                          </w:p>
                          <w:p w14:paraId="25801435" w14:textId="77777777" w:rsidR="00DD055A" w:rsidRDefault="00DD055A" w:rsidP="00C55648">
                            <w:r>
                              <w:t>Nov.21</w:t>
                            </w:r>
                            <w:r w:rsidRPr="00165938">
                              <w:rPr>
                                <w:vertAlign w:val="superscript"/>
                              </w:rPr>
                              <w:t>st</w:t>
                            </w:r>
                            <w:r>
                              <w:t xml:space="preserve"> Picture retakes</w:t>
                            </w:r>
                          </w:p>
                          <w:p w14:paraId="3D94038E" w14:textId="77777777" w:rsidR="00DD055A" w:rsidRDefault="00DD055A" w:rsidP="00C55648">
                            <w:r>
                              <w:t>Nov. 30</w:t>
                            </w:r>
                            <w:r w:rsidRPr="001712EA">
                              <w:rPr>
                                <w:vertAlign w:val="superscript"/>
                              </w:rPr>
                              <w:t>th</w:t>
                            </w:r>
                            <w:r>
                              <w:t xml:space="preserve"> Parent Teacher Day/Report Cards (no school for students)</w:t>
                            </w:r>
                          </w:p>
                          <w:p w14:paraId="7259314E" w14:textId="77777777" w:rsidR="00DD055A" w:rsidRDefault="00DD055A" w:rsidP="00C55648">
                            <w:r>
                              <w:t>Dec.1</w:t>
                            </w:r>
                            <w:r w:rsidRPr="009737E9">
                              <w:rPr>
                                <w:vertAlign w:val="superscript"/>
                              </w:rPr>
                              <w:t>st</w:t>
                            </w:r>
                            <w:r>
                              <w:t xml:space="preserve"> Breakfast with Santa</w:t>
                            </w:r>
                          </w:p>
                          <w:p w14:paraId="551669B2" w14:textId="099044D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27" type="#_x0000_t202" style="position:absolute;margin-left:33.8pt;margin-top:409pt;width:347pt;height:329pt;z-index:251734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uEk9UCAAAi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" mv:complextextbox="1" filled="f" stroked="f">
                <v:textbox>
                  <w:txbxContent>
                    <w:p w14:paraId="7EADB1B6" w14:textId="77777777" w:rsidR="00DD055A" w:rsidRDefault="00DD055A" w:rsidP="00C55648">
                      <w:pPr>
                        <w:rPr>
                          <w:b/>
                          <w:color w:val="726056" w:themeColor="accent3"/>
                          <w:sz w:val="28"/>
                          <w:szCs w:val="28"/>
                          <w:u w:val="single"/>
                        </w:rPr>
                      </w:pPr>
                      <w:r w:rsidRPr="00165938">
                        <w:rPr>
                          <w:b/>
                          <w:color w:val="726056" w:themeColor="accent3"/>
                          <w:sz w:val="28"/>
                          <w:szCs w:val="28"/>
                          <w:u w:val="single"/>
                        </w:rPr>
                        <w:t>Save the Date</w:t>
                      </w:r>
                    </w:p>
                    <w:p w14:paraId="68878980" w14:textId="77777777" w:rsidR="00DD055A" w:rsidRPr="00165938" w:rsidRDefault="00DD055A" w:rsidP="00C55648">
                      <w:pPr>
                        <w:rPr>
                          <w:b/>
                          <w:color w:val="726056" w:themeColor="accent3"/>
                          <w:sz w:val="28"/>
                          <w:szCs w:val="28"/>
                          <w:u w:val="single"/>
                        </w:rPr>
                      </w:pPr>
                    </w:p>
                    <w:p w14:paraId="32B2F367" w14:textId="77777777" w:rsidR="00DD055A" w:rsidRDefault="00DD055A" w:rsidP="00C55648">
                      <w:r>
                        <w:t>Nov.8</w:t>
                      </w:r>
                      <w:r w:rsidRPr="001712EA">
                        <w:rPr>
                          <w:vertAlign w:val="superscript"/>
                        </w:rPr>
                        <w:t>th</w:t>
                      </w:r>
                      <w:r>
                        <w:t xml:space="preserve"> Skating AM</w:t>
                      </w:r>
                    </w:p>
                    <w:p w14:paraId="16309295" w14:textId="77777777" w:rsidR="00DD055A" w:rsidRDefault="00DD055A" w:rsidP="00C55648">
                      <w:r>
                        <w:t>Nov.8</w:t>
                      </w:r>
                      <w:r w:rsidRPr="00891D17">
                        <w:rPr>
                          <w:vertAlign w:val="superscript"/>
                        </w:rPr>
                        <w:t>th</w:t>
                      </w:r>
                      <w:r>
                        <w:t xml:space="preserve"> Remembrance Day Ceremony 1pm</w:t>
                      </w:r>
                    </w:p>
                    <w:p w14:paraId="607421A3" w14:textId="20FC5CA5" w:rsidR="00DD055A" w:rsidRDefault="00DD055A" w:rsidP="00C55648">
                      <w:r>
                        <w:t>Nov.9</w:t>
                      </w:r>
                      <w:r w:rsidRPr="001712EA">
                        <w:rPr>
                          <w:vertAlign w:val="superscript"/>
                        </w:rPr>
                        <w:t>th</w:t>
                      </w:r>
                      <w:r>
                        <w:t xml:space="preserve"> PD Day (no school for students)</w:t>
                      </w:r>
                    </w:p>
                    <w:p w14:paraId="623B5D4E" w14:textId="77777777" w:rsidR="00DD055A" w:rsidRDefault="00DD055A" w:rsidP="00C55648">
                      <w:r>
                        <w:t>Nov 12</w:t>
                      </w:r>
                      <w:r w:rsidRPr="001712EA">
                        <w:rPr>
                          <w:vertAlign w:val="superscript"/>
                        </w:rPr>
                        <w:t>th</w:t>
                      </w:r>
                      <w:r>
                        <w:t xml:space="preserve"> Remembrance Day (All schools closed)</w:t>
                      </w:r>
                    </w:p>
                    <w:p w14:paraId="1A77532D" w14:textId="77777777" w:rsidR="00DD055A" w:rsidRDefault="00DD055A" w:rsidP="00C55648">
                      <w:r>
                        <w:t>N</w:t>
                      </w:r>
                      <w:bookmarkStart w:id="1" w:name="_GoBack"/>
                      <w:bookmarkEnd w:id="1"/>
                      <w:r>
                        <w:t>ovember 14-30</w:t>
                      </w:r>
                      <w:r w:rsidRPr="00D224FF">
                        <w:rPr>
                          <w:vertAlign w:val="superscript"/>
                        </w:rPr>
                        <w:t>th</w:t>
                      </w:r>
                      <w:r>
                        <w:t xml:space="preserve"> School Food Drive </w:t>
                      </w:r>
                    </w:p>
                    <w:p w14:paraId="6EBEB704" w14:textId="77777777" w:rsidR="00DD055A" w:rsidRDefault="00DD055A" w:rsidP="00C55648">
                      <w:r>
                        <w:t>Nov.19-23</w:t>
                      </w:r>
                      <w:r w:rsidRPr="00D224FF">
                        <w:rPr>
                          <w:vertAlign w:val="superscript"/>
                        </w:rPr>
                        <w:t>rd</w:t>
                      </w:r>
                      <w:r>
                        <w:t xml:space="preserve"> School Spirit Week (see calendar for details)</w:t>
                      </w:r>
                    </w:p>
                    <w:p w14:paraId="25801435" w14:textId="77777777" w:rsidR="00DD055A" w:rsidRDefault="00DD055A" w:rsidP="00C55648">
                      <w:r>
                        <w:t>Nov.21</w:t>
                      </w:r>
                      <w:r w:rsidRPr="00165938">
                        <w:rPr>
                          <w:vertAlign w:val="superscript"/>
                        </w:rPr>
                        <w:t>st</w:t>
                      </w:r>
                      <w:r>
                        <w:t xml:space="preserve"> Picture retakes</w:t>
                      </w:r>
                    </w:p>
                    <w:p w14:paraId="3D94038E" w14:textId="77777777" w:rsidR="00DD055A" w:rsidRDefault="00DD055A" w:rsidP="00C55648">
                      <w:r>
                        <w:t>Nov. 30</w:t>
                      </w:r>
                      <w:r w:rsidRPr="001712EA">
                        <w:rPr>
                          <w:vertAlign w:val="superscript"/>
                        </w:rPr>
                        <w:t>th</w:t>
                      </w:r>
                      <w:r>
                        <w:t xml:space="preserve"> Parent Teacher Day/Report Cards (no school for students)</w:t>
                      </w:r>
                    </w:p>
                    <w:p w14:paraId="7259314E" w14:textId="77777777" w:rsidR="00DD055A" w:rsidRDefault="00DD055A" w:rsidP="00C55648">
                      <w:r>
                        <w:t>Dec.1</w:t>
                      </w:r>
                      <w:r w:rsidRPr="009737E9">
                        <w:rPr>
                          <w:vertAlign w:val="superscript"/>
                        </w:rPr>
                        <w:t>st</w:t>
                      </w:r>
                      <w:r>
                        <w:t xml:space="preserve"> Breakfast with Santa</w:t>
                      </w:r>
                    </w:p>
                    <w:p w14:paraId="551669B2" w14:textId="099044D7" w:rsidR="00DD055A" w:rsidRDefault="00DD055A"/>
                  </w:txbxContent>
                </v:textbox>
                <w10:wrap type="through" anchorx="page" anchory="page"/>
              </v:shape>
            </w:pict>
          </mc:Fallback>
        </mc:AlternateContent>
      </w:r>
      <w:r w:rsidR="007463E9">
        <w:rPr>
          <w:noProof/>
        </w:rPr>
        <mc:AlternateContent>
          <mc:Choice Requires="wpg">
            <w:drawing>
              <wp:anchor distT="0" distB="0" distL="114300" distR="114300" simplePos="0" relativeHeight="251670769" behindDoc="0" locked="0" layoutInCell="1" allowOverlap="1" wp14:anchorId="4B31FCF9" wp14:editId="00467E3B">
                <wp:simplePos x="0" y="0"/>
                <wp:positionH relativeFrom="page">
                  <wp:posOffset>365760</wp:posOffset>
                </wp:positionH>
                <wp:positionV relativeFrom="page">
                  <wp:posOffset>685800</wp:posOffset>
                </wp:positionV>
                <wp:extent cx="7025640" cy="1946275"/>
                <wp:effectExtent l="0" t="0" r="0" b="9525"/>
                <wp:wrapThrough wrapText="bothSides">
                  <wp:wrapPolygon edited="0">
                    <wp:start x="78" y="0"/>
                    <wp:lineTo x="78" y="21424"/>
                    <wp:lineTo x="21397" y="21424"/>
                    <wp:lineTo x="21397" y="0"/>
                    <wp:lineTo x="78" y="0"/>
                  </wp:wrapPolygon>
                </wp:wrapThrough>
                <wp:docPr id="23" name="Group 23"/>
                <wp:cNvGraphicFramePr/>
                <a:graphic xmlns:a="http://schemas.openxmlformats.org/drawingml/2006/main">
                  <a:graphicData uri="http://schemas.microsoft.com/office/word/2010/wordprocessingGroup">
                    <wpg:wgp>
                      <wpg:cNvGrpSpPr/>
                      <wpg:grpSpPr>
                        <a:xfrm>
                          <a:off x="0" y="0"/>
                          <a:ext cx="7025640" cy="1946275"/>
                          <a:chOff x="0" y="0"/>
                          <a:chExt cx="7025640" cy="1946275"/>
                        </a:xfrm>
                        <a:extLst>
                          <a:ext uri="{0CCBE362-F206-4b92-989A-16890622DB6E}">
                            <ma14:wrappingTextBoxFlag xmlns:ma14="http://schemas.microsoft.com/office/mac/drawingml/2011/main" val="1"/>
                          </a:ext>
                        </a:extLst>
                      </wpg:grpSpPr>
                      <wps:wsp>
                        <wps:cNvPr id="321" name="Text Box 321"/>
                        <wps:cNvSpPr txBox="1"/>
                        <wps:spPr>
                          <a:xfrm>
                            <a:off x="0" y="0"/>
                            <a:ext cx="7025640" cy="194627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12115" y="45720"/>
                            <a:ext cx="6522085" cy="449580"/>
                          </a:xfrm>
                          <a:prstGeom prst="rect">
                            <a:avLst/>
                          </a:prstGeom>
                          <a:noFill/>
                          <a:ln>
                            <a:noFill/>
                          </a:ln>
                          <a:effectLst/>
                          <a:extLst>
                            <a:ext uri="{C572A759-6A51-4108-AA02-DFA0A04FC94B}">
                              <ma14:wrappingTextBoxFlag xmlns:ma14="http://schemas.microsoft.com/office/mac/drawingml/2011/main"/>
                            </a:ext>
                          </a:extLst>
                        </wps:spPr>
                        <wps:txbx id="3">
                          <w:txbxContent>
                            <w:p w14:paraId="57954B2D" w14:textId="77777777" w:rsidR="00DD055A" w:rsidRDefault="00DD055A" w:rsidP="002D603E">
                              <w:pPr>
                                <w:jc w:val="center"/>
                                <w:rPr>
                                  <w:w w:val="110"/>
                                  <w:sz w:val="44"/>
                                </w:rPr>
                              </w:pPr>
                              <w:r>
                                <w:rPr>
                                  <w:w w:val="110"/>
                                  <w:sz w:val="44"/>
                                </w:rPr>
                                <w:t>Natoaganeg School</w:t>
                              </w:r>
                            </w:p>
                            <w:p w14:paraId="1571E25B" w14:textId="77777777" w:rsidR="00DD055A" w:rsidRDefault="00DD055A" w:rsidP="002D603E">
                              <w:pPr>
                                <w:jc w:val="center"/>
                                <w:rPr>
                                  <w:w w:val="110"/>
                                  <w:sz w:val="22"/>
                                  <w:szCs w:val="22"/>
                                </w:rPr>
                              </w:pPr>
                              <w:r>
                                <w:rPr>
                                  <w:w w:val="110"/>
                                  <w:sz w:val="22"/>
                                  <w:szCs w:val="22"/>
                                </w:rPr>
                                <w:t>11 Riverview Road East</w:t>
                              </w:r>
                            </w:p>
                            <w:p w14:paraId="4D056AD7" w14:textId="77777777" w:rsidR="00DD055A" w:rsidRPr="0095228C" w:rsidRDefault="00DD055A" w:rsidP="002D603E">
                              <w:pPr>
                                <w:jc w:val="center"/>
                                <w:rPr>
                                  <w:w w:val="110"/>
                                  <w:sz w:val="22"/>
                                  <w:szCs w:val="22"/>
                                </w:rPr>
                              </w:pPr>
                              <w:r w:rsidRPr="00D7319D">
                                <w:rPr>
                                  <w:w w:val="110"/>
                                  <w:sz w:val="22"/>
                                </w:rPr>
                                <w:t>Eel Ground N.B.</w:t>
                              </w:r>
                            </w:p>
                            <w:p w14:paraId="63E09345" w14:textId="77777777" w:rsidR="00DD055A" w:rsidRDefault="00DD055A" w:rsidP="002D603E">
                              <w:pPr>
                                <w:spacing w:after="0"/>
                                <w:jc w:val="center"/>
                                <w:rPr>
                                  <w:w w:val="110"/>
                                  <w:sz w:val="22"/>
                                </w:rPr>
                              </w:pPr>
                              <w:r>
                                <w:rPr>
                                  <w:w w:val="110"/>
                                  <w:sz w:val="22"/>
                                </w:rPr>
                                <w:t>E1V-4G1</w:t>
                              </w:r>
                            </w:p>
                            <w:p w14:paraId="397E9DC0" w14:textId="77777777" w:rsidR="00DD055A" w:rsidRDefault="00DD055A" w:rsidP="002D603E">
                              <w:pPr>
                                <w:spacing w:after="0"/>
                                <w:jc w:val="center"/>
                                <w:rPr>
                                  <w:w w:val="110"/>
                                  <w:sz w:val="22"/>
                                  <w:szCs w:val="22"/>
                                </w:rPr>
                              </w:pPr>
                            </w:p>
                            <w:p w14:paraId="4976A6DE" w14:textId="77777777" w:rsidR="00DD055A" w:rsidRPr="004437D6" w:rsidRDefault="00DD055A" w:rsidP="002D603E">
                              <w:pPr>
                                <w:spacing w:after="0"/>
                                <w:jc w:val="center"/>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Phone (506) 627-4615</w:t>
                              </w:r>
                            </w:p>
                            <w:p w14:paraId="67EC5D80" w14:textId="77777777" w:rsidR="00DD055A" w:rsidRPr="002B7EC5" w:rsidRDefault="00DD055A">
                              <w:pPr>
                                <w:rPr>
                                  <w:w w:val="110"/>
                                  <w:sz w:val="22"/>
                                  <w:szCs w:val="22"/>
                                </w:rPr>
                              </w:pPr>
                              <w:r w:rsidRPr="004437D6">
                                <w:rPr>
                                  <w:w w:val="110"/>
                                  <w:sz w:val="22"/>
                                  <w:szCs w:val="22"/>
                                </w:rPr>
                                <w:t xml:space="preserve">    </w:t>
                              </w:r>
                              <w:r w:rsidRPr="004437D6">
                                <w:rPr>
                                  <w:w w:val="110"/>
                                  <w:sz w:val="22"/>
                                  <w:szCs w:val="22"/>
                                </w:rPr>
                                <w:tab/>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Fax (506) 627-4621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494030"/>
                            <a:ext cx="6842760" cy="28892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781685"/>
                            <a:ext cx="6842760" cy="28892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069340"/>
                            <a:ext cx="6842760" cy="161925"/>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229995"/>
                            <a:ext cx="6842760" cy="161925"/>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390650"/>
                            <a:ext cx="6842760" cy="161925"/>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551305"/>
                            <a:ext cx="6842760" cy="288925"/>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28" style="position:absolute;margin-left:28.8pt;margin-top:54pt;width:553.2pt;height:153.25pt;z-index:251670769;mso-position-horizontal-relative:page;mso-position-vertical-relative:page" coordsize="7025640,1946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" mv:complextextbox="1">
                <v:shape id="Text Box 321" o:spid="_x0000_s1029" type="#_x0000_t202" style="position:absolute;width:7025640;height:1946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FlxAAA&#10;ANwAAAAPAAAAZHJzL2Rvd25yZXYueG1sRI9Pi8IwFMTvgt8hPGFvmqqwW6pRdFnFg4t/Dx4fzbMt&#10;Ni+lydrutzeC4HGYmd8w03lrSnGn2hWWFQwHEQji1OqCMwXn06ofg3AeWWNpmRT8k4P5rNuZYqJt&#10;wwe6H30mAoRdggpy76tESpfmZNANbEUcvKutDfog60zqGpsAN6UcRdGnNFhwWMixou+c0tvxzyig&#10;bWtOv/HXj98tr+voEu+brc6U+ui1iwkIT61/h1/tjVYwHg3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yxZcQAAADcAAAADwAAAAAAAAAAAAAAAACXAgAAZHJzL2Rv&#10;d25yZXYueG1sUEsFBgAAAAAEAAQA9QAAAIgDAAAAAA==&#10;" mv:complextextbox="1" filled="f" stroked="f"/>
                <v:shape id="_x0000_s1030" type="#_x0000_t202" style="position:absolute;left:412115;top:45720;width:6522085;height:449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w:p w14:paraId="57954B2D" w14:textId="77777777" w:rsidR="00DD055A" w:rsidRDefault="00DD055A" w:rsidP="002D603E">
                        <w:pPr>
                          <w:jc w:val="center"/>
                          <w:rPr>
                            <w:w w:val="110"/>
                            <w:sz w:val="44"/>
                          </w:rPr>
                        </w:pPr>
                        <w:r>
                          <w:rPr>
                            <w:w w:val="110"/>
                            <w:sz w:val="44"/>
                          </w:rPr>
                          <w:t>Natoaganeg School</w:t>
                        </w:r>
                      </w:p>
                      <w:p w14:paraId="1571E25B" w14:textId="77777777" w:rsidR="00DD055A" w:rsidRDefault="00DD055A" w:rsidP="002D603E">
                        <w:pPr>
                          <w:jc w:val="center"/>
                          <w:rPr>
                            <w:w w:val="110"/>
                            <w:sz w:val="22"/>
                            <w:szCs w:val="22"/>
                          </w:rPr>
                        </w:pPr>
                        <w:r>
                          <w:rPr>
                            <w:w w:val="110"/>
                            <w:sz w:val="22"/>
                            <w:szCs w:val="22"/>
                          </w:rPr>
                          <w:t>11 Riverview Road East</w:t>
                        </w:r>
                      </w:p>
                      <w:p w14:paraId="4D056AD7" w14:textId="77777777" w:rsidR="00DD055A" w:rsidRPr="0095228C" w:rsidRDefault="00DD055A" w:rsidP="002D603E">
                        <w:pPr>
                          <w:jc w:val="center"/>
                          <w:rPr>
                            <w:w w:val="110"/>
                            <w:sz w:val="22"/>
                            <w:szCs w:val="22"/>
                          </w:rPr>
                        </w:pPr>
                        <w:r w:rsidRPr="00D7319D">
                          <w:rPr>
                            <w:w w:val="110"/>
                            <w:sz w:val="22"/>
                          </w:rPr>
                          <w:t>Eel Ground N.B.</w:t>
                        </w:r>
                      </w:p>
                      <w:p w14:paraId="63E09345" w14:textId="77777777" w:rsidR="00DD055A" w:rsidRDefault="00DD055A" w:rsidP="002D603E">
                        <w:pPr>
                          <w:spacing w:after="0"/>
                          <w:jc w:val="center"/>
                          <w:rPr>
                            <w:w w:val="110"/>
                            <w:sz w:val="22"/>
                          </w:rPr>
                        </w:pPr>
                        <w:r>
                          <w:rPr>
                            <w:w w:val="110"/>
                            <w:sz w:val="22"/>
                          </w:rPr>
                          <w:t>E1V-4G1</w:t>
                        </w:r>
                      </w:p>
                      <w:p w14:paraId="397E9DC0" w14:textId="77777777" w:rsidR="00DD055A" w:rsidRDefault="00DD055A" w:rsidP="002D603E">
                        <w:pPr>
                          <w:spacing w:after="0"/>
                          <w:jc w:val="center"/>
                          <w:rPr>
                            <w:w w:val="110"/>
                            <w:sz w:val="22"/>
                            <w:szCs w:val="22"/>
                          </w:rPr>
                        </w:pPr>
                      </w:p>
                      <w:p w14:paraId="4976A6DE" w14:textId="77777777" w:rsidR="00DD055A" w:rsidRPr="004437D6" w:rsidRDefault="00DD055A" w:rsidP="002D603E">
                        <w:pPr>
                          <w:spacing w:after="0"/>
                          <w:jc w:val="center"/>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Phone (506) 627-4615</w:t>
                        </w:r>
                      </w:p>
                      <w:p w14:paraId="67EC5D80" w14:textId="77777777" w:rsidR="00DD055A" w:rsidRPr="002B7EC5" w:rsidRDefault="00DD055A">
                        <w:pPr>
                          <w:rPr>
                            <w:w w:val="110"/>
                            <w:sz w:val="22"/>
                            <w:szCs w:val="22"/>
                          </w:rPr>
                        </w:pPr>
                        <w:r w:rsidRPr="004437D6">
                          <w:rPr>
                            <w:w w:val="110"/>
                            <w:sz w:val="22"/>
                            <w:szCs w:val="22"/>
                          </w:rPr>
                          <w:t xml:space="preserve">    </w:t>
                        </w:r>
                        <w:r w:rsidRPr="004437D6">
                          <w:rPr>
                            <w:w w:val="110"/>
                            <w:sz w:val="22"/>
                            <w:szCs w:val="22"/>
                          </w:rPr>
                          <w:tab/>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Fax (506) 627-4621</w:t>
                        </w:r>
                      </w:p>
                    </w:txbxContent>
                  </v:textbox>
                </v:shape>
                <v:shape id="_x0000_s1031" type="#_x0000_t202" style="position:absolute;left:91440;top:494030;width:684276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v:textbox>
                </v:shape>
                <v:shape id="Text Box 17" o:spid="_x0000_s1032" type="#_x0000_t202" style="position:absolute;left:91440;top:781685;width:684276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3" type="#_x0000_t202" style="position:absolute;left:91440;top:1069340;width:68427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20" inset="0,0,0,0">
                    <w:txbxContent/>
                  </v:textbox>
                </v:shape>
                <v:shape id="Text Box 20" o:spid="_x0000_s1034" type="#_x0000_t202" style="position:absolute;left:91440;top:1229995;width:68427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5" type="#_x0000_t202" style="position:absolute;left:91440;top:1390650;width:68427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6" type="#_x0000_t202" style="position:absolute;left:91440;top:1551305;width:684276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v:textbox>
                </v:shape>
                <w10:wrap type="through" anchorx="page" anchory="page"/>
              </v:group>
            </w:pict>
          </mc:Fallback>
        </mc:AlternateContent>
      </w:r>
      <w:r w:rsidR="001E04D6">
        <w:rPr>
          <w:noProof/>
        </w:rPr>
        <mc:AlternateContent>
          <mc:Choice Requires="wps">
            <w:drawing>
              <wp:anchor distT="0" distB="0" distL="114300" distR="114300" simplePos="0" relativeHeight="251658396" behindDoc="0" locked="0" layoutInCell="1" allowOverlap="1" wp14:anchorId="5EC13E40" wp14:editId="0330EB2B">
                <wp:simplePos x="0" y="0"/>
                <wp:positionH relativeFrom="page">
                  <wp:posOffset>4836160</wp:posOffset>
                </wp:positionH>
                <wp:positionV relativeFrom="page">
                  <wp:posOffset>5106670</wp:posOffset>
                </wp:positionV>
                <wp:extent cx="2555240" cy="4265930"/>
                <wp:effectExtent l="0" t="0" r="10160" b="1270"/>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426593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3BC55D9" w14:textId="072F0477" w:rsidR="00DD055A" w:rsidRDefault="00DD055A" w:rsidP="009C7B06">
                            <w:pPr>
                              <w:jc w:val="center"/>
                              <w:rPr>
                                <w:color w:val="FFFFFF" w:themeColor="background1"/>
                              </w:rPr>
                            </w:pPr>
                            <w:r>
                              <w:rPr>
                                <w:noProof/>
                                <w:color w:val="FFFFFF" w:themeColor="background1"/>
                              </w:rPr>
                              <w:drawing>
                                <wp:inline distT="0" distB="0" distL="0" distR="0" wp14:anchorId="22A624E7" wp14:editId="4E6B5880">
                                  <wp:extent cx="2355215" cy="346075"/>
                                  <wp:effectExtent l="0" t="0" r="6985" b="9525"/>
                                  <wp:docPr id="19" name="Picture 19" descr="Macintosh HD:Users:Reception:Desktop:remembrance clip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ception:Desktop:remembrance clipart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215" cy="346075"/>
                                          </a:xfrm>
                                          <a:prstGeom prst="rect">
                                            <a:avLst/>
                                          </a:prstGeom>
                                          <a:noFill/>
                                          <a:ln>
                                            <a:noFill/>
                                          </a:ln>
                                        </pic:spPr>
                                      </pic:pic>
                                    </a:graphicData>
                                  </a:graphic>
                                </wp:inline>
                              </w:drawing>
                            </w:r>
                          </w:p>
                          <w:p w14:paraId="05A447DB" w14:textId="77777777" w:rsidR="00DD055A" w:rsidRDefault="00DD055A" w:rsidP="00F0781C">
                            <w:pPr>
                              <w:jc w:val="center"/>
                              <w:rPr>
                                <w:color w:val="FFFFFF" w:themeColor="background1"/>
                              </w:rPr>
                            </w:pPr>
                          </w:p>
                          <w:p w14:paraId="0A654D6A" w14:textId="77777777" w:rsidR="00DD055A" w:rsidRDefault="00DD055A" w:rsidP="00F0781C">
                            <w:pPr>
                              <w:jc w:val="center"/>
                              <w:rPr>
                                <w:color w:val="FFFFFF" w:themeColor="background1"/>
                              </w:rPr>
                            </w:pPr>
                          </w:p>
                          <w:p w14:paraId="74A4D3F5" w14:textId="50DFD6FE" w:rsidR="00DD055A" w:rsidRDefault="00DD055A" w:rsidP="00F0781C">
                            <w:pPr>
                              <w:jc w:val="center"/>
                              <w:rPr>
                                <w:color w:val="FFFFFF" w:themeColor="background1"/>
                              </w:rPr>
                            </w:pPr>
                            <w:r>
                              <w:rPr>
                                <w:color w:val="FFFFFF" w:themeColor="background1"/>
                              </w:rPr>
                              <w:t>On November 8</w:t>
                            </w:r>
                            <w:r w:rsidRPr="00891D17">
                              <w:rPr>
                                <w:color w:val="FFFFFF" w:themeColor="background1"/>
                                <w:vertAlign w:val="superscript"/>
                              </w:rPr>
                              <w:t>th</w:t>
                            </w:r>
                            <w:r>
                              <w:rPr>
                                <w:color w:val="FFFFFF" w:themeColor="background1"/>
                              </w:rPr>
                              <w:t xml:space="preserve">  @ 1:00 pm we will be having a Remembrance Day Ceremony. This event is open to the community. There will be light refreshments served.</w:t>
                            </w:r>
                          </w:p>
                          <w:p w14:paraId="75B32524" w14:textId="77777777" w:rsidR="00DD055A" w:rsidRDefault="00DD055A" w:rsidP="009C7B06">
                            <w:pPr>
                              <w:jc w:val="center"/>
                              <w:rPr>
                                <w:color w:val="FFFFFF" w:themeColor="background1"/>
                              </w:rPr>
                            </w:pPr>
                          </w:p>
                          <w:p w14:paraId="72644960" w14:textId="77777777" w:rsidR="00DD055A" w:rsidRDefault="00DD055A" w:rsidP="009C7B06">
                            <w:pPr>
                              <w:jc w:val="center"/>
                              <w:rPr>
                                <w:color w:val="FFFFFF" w:themeColor="background1"/>
                              </w:rPr>
                            </w:pPr>
                          </w:p>
                          <w:p w14:paraId="0C5FCCF5" w14:textId="6038A668" w:rsidR="00DD055A" w:rsidRDefault="00DD055A" w:rsidP="009C7B06">
                            <w:pPr>
                              <w:jc w:val="center"/>
                              <w:rPr>
                                <w:color w:val="FFFFFF" w:themeColor="background1"/>
                              </w:rPr>
                            </w:pPr>
                            <w:r>
                              <w:rPr>
                                <w:noProof/>
                                <w:color w:val="FFFFFF" w:themeColor="background1"/>
                              </w:rPr>
                              <w:drawing>
                                <wp:inline distT="0" distB="0" distL="0" distR="0" wp14:anchorId="7854C08A" wp14:editId="2A6FE101">
                                  <wp:extent cx="1206499" cy="1117600"/>
                                  <wp:effectExtent l="0" t="0" r="0" b="0"/>
                                  <wp:docPr id="26" name="Picture 26" descr="Macintosh HD:Users:Reception:Desktop:poppy cli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ception:Desktop:poppy clipart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325" cy="1120218"/>
                                          </a:xfrm>
                                          <a:prstGeom prst="rect">
                                            <a:avLst/>
                                          </a:prstGeom>
                                          <a:noFill/>
                                          <a:ln>
                                            <a:noFill/>
                                          </a:ln>
                                        </pic:spPr>
                                      </pic:pic>
                                    </a:graphicData>
                                  </a:graphic>
                                </wp:inline>
                              </w:drawing>
                            </w:r>
                          </w:p>
                          <w:p w14:paraId="524687D4" w14:textId="2705822B" w:rsidR="00DD055A" w:rsidRPr="00BB3D29" w:rsidRDefault="00DD055A" w:rsidP="009C7B06">
                            <w:pPr>
                              <w:jc w:val="center"/>
                              <w:rPr>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37" style="position:absolute;margin-left:380.8pt;margin-top:402.1pt;width:201.2pt;height:335.9pt;z-index:251658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" fillcolor="#4c5a6a [3207]" stroked="f" strokecolor="#4a7ebb" strokeweight="1.5pt">
                <v:shadow opacity="22938f" mv:blur="38100f" offset="0,2pt"/>
                <v:textbox inset=",7.2pt,,7.2pt">
                  <w:txbxContent>
                    <w:p w14:paraId="53BC55D9" w14:textId="072F0477" w:rsidR="00DD055A" w:rsidRDefault="00DD055A" w:rsidP="009C7B06">
                      <w:pPr>
                        <w:jc w:val="center"/>
                        <w:rPr>
                          <w:color w:val="FFFFFF" w:themeColor="background1"/>
                        </w:rPr>
                      </w:pPr>
                      <w:r>
                        <w:rPr>
                          <w:noProof/>
                          <w:color w:val="FFFFFF" w:themeColor="background1"/>
                        </w:rPr>
                        <w:drawing>
                          <wp:inline distT="0" distB="0" distL="0" distR="0" wp14:anchorId="22A624E7" wp14:editId="4E6B5880">
                            <wp:extent cx="2355215" cy="346075"/>
                            <wp:effectExtent l="0" t="0" r="6985" b="9525"/>
                            <wp:docPr id="19" name="Picture 19" descr="Macintosh HD:Users:Reception:Desktop:remembrance clip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ception:Desktop:remembrance clipart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215" cy="346075"/>
                                    </a:xfrm>
                                    <a:prstGeom prst="rect">
                                      <a:avLst/>
                                    </a:prstGeom>
                                    <a:noFill/>
                                    <a:ln>
                                      <a:noFill/>
                                    </a:ln>
                                  </pic:spPr>
                                </pic:pic>
                              </a:graphicData>
                            </a:graphic>
                          </wp:inline>
                        </w:drawing>
                      </w:r>
                    </w:p>
                    <w:p w14:paraId="05A447DB" w14:textId="77777777" w:rsidR="00DD055A" w:rsidRDefault="00DD055A" w:rsidP="00F0781C">
                      <w:pPr>
                        <w:jc w:val="center"/>
                        <w:rPr>
                          <w:color w:val="FFFFFF" w:themeColor="background1"/>
                        </w:rPr>
                      </w:pPr>
                    </w:p>
                    <w:p w14:paraId="0A654D6A" w14:textId="77777777" w:rsidR="00DD055A" w:rsidRDefault="00DD055A" w:rsidP="00F0781C">
                      <w:pPr>
                        <w:jc w:val="center"/>
                        <w:rPr>
                          <w:color w:val="FFFFFF" w:themeColor="background1"/>
                        </w:rPr>
                      </w:pPr>
                    </w:p>
                    <w:p w14:paraId="74A4D3F5" w14:textId="50DFD6FE" w:rsidR="00DD055A" w:rsidRDefault="00DD055A" w:rsidP="00F0781C">
                      <w:pPr>
                        <w:jc w:val="center"/>
                        <w:rPr>
                          <w:color w:val="FFFFFF" w:themeColor="background1"/>
                        </w:rPr>
                      </w:pPr>
                      <w:r>
                        <w:rPr>
                          <w:color w:val="FFFFFF" w:themeColor="background1"/>
                        </w:rPr>
                        <w:t>On November 8</w:t>
                      </w:r>
                      <w:r w:rsidRPr="00891D17">
                        <w:rPr>
                          <w:color w:val="FFFFFF" w:themeColor="background1"/>
                          <w:vertAlign w:val="superscript"/>
                        </w:rPr>
                        <w:t>th</w:t>
                      </w:r>
                      <w:r>
                        <w:rPr>
                          <w:color w:val="FFFFFF" w:themeColor="background1"/>
                        </w:rPr>
                        <w:t xml:space="preserve">  @ 1:00 pm we will be having a Remembrance Day Ceremony. This event is open to the community. There will be light refreshments served.</w:t>
                      </w:r>
                    </w:p>
                    <w:p w14:paraId="75B32524" w14:textId="77777777" w:rsidR="00DD055A" w:rsidRDefault="00DD055A" w:rsidP="009C7B06">
                      <w:pPr>
                        <w:jc w:val="center"/>
                        <w:rPr>
                          <w:color w:val="FFFFFF" w:themeColor="background1"/>
                        </w:rPr>
                      </w:pPr>
                    </w:p>
                    <w:p w14:paraId="72644960" w14:textId="77777777" w:rsidR="00DD055A" w:rsidRDefault="00DD055A" w:rsidP="009C7B06">
                      <w:pPr>
                        <w:jc w:val="center"/>
                        <w:rPr>
                          <w:color w:val="FFFFFF" w:themeColor="background1"/>
                        </w:rPr>
                      </w:pPr>
                    </w:p>
                    <w:p w14:paraId="0C5FCCF5" w14:textId="6038A668" w:rsidR="00DD055A" w:rsidRDefault="00DD055A" w:rsidP="009C7B06">
                      <w:pPr>
                        <w:jc w:val="center"/>
                        <w:rPr>
                          <w:color w:val="FFFFFF" w:themeColor="background1"/>
                        </w:rPr>
                      </w:pPr>
                      <w:r>
                        <w:rPr>
                          <w:noProof/>
                          <w:color w:val="FFFFFF" w:themeColor="background1"/>
                        </w:rPr>
                        <w:drawing>
                          <wp:inline distT="0" distB="0" distL="0" distR="0" wp14:anchorId="7854C08A" wp14:editId="2A6FE101">
                            <wp:extent cx="1206499" cy="1117600"/>
                            <wp:effectExtent l="0" t="0" r="0" b="0"/>
                            <wp:docPr id="26" name="Picture 26" descr="Macintosh HD:Users:Reception:Desktop:poppy cli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ception:Desktop:poppy clipart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325" cy="1120218"/>
                                    </a:xfrm>
                                    <a:prstGeom prst="rect">
                                      <a:avLst/>
                                    </a:prstGeom>
                                    <a:noFill/>
                                    <a:ln>
                                      <a:noFill/>
                                    </a:ln>
                                  </pic:spPr>
                                </pic:pic>
                              </a:graphicData>
                            </a:graphic>
                          </wp:inline>
                        </w:drawing>
                      </w:r>
                    </w:p>
                    <w:p w14:paraId="524687D4" w14:textId="2705822B" w:rsidR="00DD055A" w:rsidRPr="00BB3D29" w:rsidRDefault="00DD055A" w:rsidP="009C7B06">
                      <w:pPr>
                        <w:jc w:val="center"/>
                        <w:rPr>
                          <w:color w:val="FFFFFF" w:themeColor="background1"/>
                        </w:rPr>
                      </w:pPr>
                    </w:p>
                  </w:txbxContent>
                </v:textbox>
                <w10:wrap anchorx="page" anchory="page"/>
              </v:rect>
            </w:pict>
          </mc:Fallback>
        </mc:AlternateContent>
      </w:r>
      <w:r w:rsidR="00F0781C">
        <w:rPr>
          <w:noProof/>
        </w:rPr>
        <mc:AlternateContent>
          <mc:Choice Requires="wps">
            <w:drawing>
              <wp:anchor distT="0" distB="0" distL="114300" distR="114300" simplePos="0" relativeHeight="251658240" behindDoc="0" locked="0" layoutInCell="1" allowOverlap="1" wp14:anchorId="0C94CA5E" wp14:editId="06BA8C45">
                <wp:simplePos x="0" y="0"/>
                <wp:positionH relativeFrom="page">
                  <wp:posOffset>365125</wp:posOffset>
                </wp:positionH>
                <wp:positionV relativeFrom="page">
                  <wp:posOffset>685800</wp:posOffset>
                </wp:positionV>
                <wp:extent cx="7026275" cy="2029460"/>
                <wp:effectExtent l="0" t="0" r="9525" b="254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6275" cy="20294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D7BEDEB" w14:textId="77777777" w:rsidR="00DD055A" w:rsidRPr="004A7631" w:rsidRDefault="00DD055A" w:rsidP="00027C6C">
                            <w:pPr>
                              <w:pStyle w:val="Symbol"/>
                              <w:rPr>
                                <w:color w:val="D3D9D6" w:themeColor="accent1" w:themeTint="66"/>
                              </w:rPr>
                            </w:pP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8" style="position:absolute;margin-left:28.75pt;margin-top:54pt;width:553.25pt;height:15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" fillcolor="#93a299 [3204]" stroked="f" strokecolor="#4a7ebb" strokeweight="1.5pt">
                <v:shadow opacity="22938f" mv:blur="38100f" offset="0,2pt"/>
                <v:textbox inset=",0,,7.2pt">
                  <w:txbxContent>
                    <w:p w14:paraId="3D7BEDEB" w14:textId="77777777" w:rsidR="00DD055A" w:rsidRPr="004A7631" w:rsidRDefault="00DD055A" w:rsidP="00027C6C">
                      <w:pPr>
                        <w:pStyle w:val="Symbol"/>
                        <w:rPr>
                          <w:color w:val="D3D9D6" w:themeColor="accent1" w:themeTint="66"/>
                        </w:rPr>
                      </w:pPr>
                    </w:p>
                  </w:txbxContent>
                </v:textbox>
                <w10:wrap anchorx="page" anchory="page"/>
              </v:rect>
            </w:pict>
          </mc:Fallback>
        </mc:AlternateContent>
      </w:r>
      <w:r w:rsidR="00EE5DB3">
        <w:rPr>
          <w:noProof/>
        </w:rPr>
        <mc:AlternateContent>
          <mc:Choice Requires="wps">
            <w:drawing>
              <wp:anchor distT="0" distB="0" distL="114300" distR="114300" simplePos="0" relativeHeight="251689201" behindDoc="0" locked="0" layoutInCell="1" allowOverlap="1" wp14:anchorId="76CA4B71" wp14:editId="3DA3D6A9">
                <wp:simplePos x="0" y="0"/>
                <wp:positionH relativeFrom="page">
                  <wp:posOffset>365760</wp:posOffset>
                </wp:positionH>
                <wp:positionV relativeFrom="page">
                  <wp:posOffset>266700</wp:posOffset>
                </wp:positionV>
                <wp:extent cx="7040880" cy="419100"/>
                <wp:effectExtent l="0" t="0" r="0" b="12700"/>
                <wp:wrapThrough wrapText="bothSides">
                  <wp:wrapPolygon edited="0">
                    <wp:start x="78" y="0"/>
                    <wp:lineTo x="78" y="20945"/>
                    <wp:lineTo x="21429" y="20945"/>
                    <wp:lineTo x="21429" y="0"/>
                    <wp:lineTo x="78" y="0"/>
                  </wp:wrapPolygon>
                </wp:wrapThrough>
                <wp:docPr id="329" name="Text Box 329"/>
                <wp:cNvGraphicFramePr/>
                <a:graphic xmlns:a="http://schemas.openxmlformats.org/drawingml/2006/main">
                  <a:graphicData uri="http://schemas.microsoft.com/office/word/2010/wordprocessingShape">
                    <wps:wsp>
                      <wps:cNvSpPr txBox="1"/>
                      <wps:spPr>
                        <a:xfrm>
                          <a:off x="0" y="0"/>
                          <a:ext cx="7040880" cy="419100"/>
                        </a:xfrm>
                        <a:prstGeom prst="rect">
                          <a:avLst/>
                        </a:prstGeom>
                        <a:noFill/>
                        <a:ln>
                          <a:noFill/>
                        </a:ln>
                        <a:effectLst/>
                        <a:extLst>
                          <a:ext uri="{C572A759-6A51-4108-AA02-DFA0A04FC94B}">
                            <ma14:wrappingTextBoxFlag xmlns:ma14="http://schemas.microsoft.com/office/mac/drawingml/2011/main" val="1"/>
                          </a:ext>
                        </a:extLst>
                      </wps:spPr>
                      <wps:txbx>
                        <w:txbxContent>
                          <w:p w14:paraId="4C715C7B" w14:textId="69A097B7" w:rsidR="00DD055A" w:rsidRPr="00EE5DB3" w:rsidRDefault="00DD055A" w:rsidP="00EE5DB3">
                            <w:pPr>
                              <w:rPr>
                                <w:noProof/>
                                <w:sz w:val="28"/>
                                <w:szCs w:val="28"/>
                              </w:rPr>
                            </w:pPr>
                            <w:r w:rsidRPr="00EE5DB3">
                              <w:rPr>
                                <w:rFonts w:cstheme="minorHAnsi"/>
                                <w:color w:val="D2533C" w:themeColor="text2"/>
                                <w:sz w:val="28"/>
                                <w:szCs w:val="28"/>
                              </w:rPr>
                              <w:t xml:space="preserve">Keptekewiku’s                     </w:t>
                            </w:r>
                            <w:r>
                              <w:rPr>
                                <w:rFonts w:cstheme="minorHAnsi"/>
                                <w:color w:val="D2533C" w:themeColor="text2"/>
                                <w:sz w:val="28"/>
                                <w:szCs w:val="28"/>
                              </w:rPr>
                              <w:t xml:space="preserve">                       </w:t>
                            </w:r>
                            <w:r w:rsidRPr="00EE5DB3">
                              <w:rPr>
                                <w:rFonts w:cstheme="minorHAnsi"/>
                                <w:color w:val="D2533C" w:themeColor="text2"/>
                                <w:sz w:val="28"/>
                                <w:szCs w:val="28"/>
                              </w:rPr>
                              <w:t xml:space="preserve">                                             November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39" type="#_x0000_t202" style="position:absolute;margin-left:28.8pt;margin-top:21pt;width:554.4pt;height:33pt;z-index:251689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" mv:complextextbox="1" filled="f" stroked="f">
                <v:textbox>
                  <w:txbxContent>
                    <w:p w14:paraId="4C715C7B" w14:textId="69A097B7" w:rsidR="00DD055A" w:rsidRPr="00EE5DB3" w:rsidRDefault="00DD055A" w:rsidP="00EE5DB3">
                      <w:pPr>
                        <w:rPr>
                          <w:noProof/>
                          <w:sz w:val="28"/>
                          <w:szCs w:val="28"/>
                        </w:rPr>
                      </w:pPr>
                      <w:r w:rsidRPr="00EE5DB3">
                        <w:rPr>
                          <w:rFonts w:cstheme="minorHAnsi"/>
                          <w:color w:val="D2533C" w:themeColor="text2"/>
                          <w:sz w:val="28"/>
                          <w:szCs w:val="28"/>
                        </w:rPr>
                        <w:t xml:space="preserve">Keptekewiku’s                     </w:t>
                      </w:r>
                      <w:r>
                        <w:rPr>
                          <w:rFonts w:cstheme="minorHAnsi"/>
                          <w:color w:val="D2533C" w:themeColor="text2"/>
                          <w:sz w:val="28"/>
                          <w:szCs w:val="28"/>
                        </w:rPr>
                        <w:t xml:space="preserve">                       </w:t>
                      </w:r>
                      <w:r w:rsidRPr="00EE5DB3">
                        <w:rPr>
                          <w:rFonts w:cstheme="minorHAnsi"/>
                          <w:color w:val="D2533C" w:themeColor="text2"/>
                          <w:sz w:val="28"/>
                          <w:szCs w:val="28"/>
                        </w:rPr>
                        <w:t xml:space="preserve">                                             November 2018</w:t>
                      </w:r>
                    </w:p>
                  </w:txbxContent>
                </v:textbox>
                <w10:wrap type="through" anchorx="page" anchory="page"/>
              </v:shape>
            </w:pict>
          </mc:Fallback>
        </mc:AlternateContent>
      </w:r>
      <w:r w:rsidR="002D603E">
        <w:rPr>
          <w:noProof/>
        </w:rPr>
        <mc:AlternateContent>
          <mc:Choice Requires="wps">
            <w:drawing>
              <wp:anchor distT="0" distB="0" distL="114300" distR="114300" simplePos="0" relativeHeight="251659505" behindDoc="0" locked="0" layoutInCell="1" allowOverlap="1" wp14:anchorId="053D8C79" wp14:editId="516EE694">
                <wp:simplePos x="0" y="0"/>
                <wp:positionH relativeFrom="page">
                  <wp:posOffset>365760</wp:posOffset>
                </wp:positionH>
                <wp:positionV relativeFrom="page">
                  <wp:posOffset>266700</wp:posOffset>
                </wp:positionV>
                <wp:extent cx="7025640" cy="342900"/>
                <wp:effectExtent l="0" t="0" r="0" b="12700"/>
                <wp:wrapThrough wrapText="bothSides">
                  <wp:wrapPolygon edited="0">
                    <wp:start x="78" y="0"/>
                    <wp:lineTo x="78" y="20800"/>
                    <wp:lineTo x="21397" y="20800"/>
                    <wp:lineTo x="21397" y="0"/>
                    <wp:lineTo x="78" y="0"/>
                  </wp:wrapPolygon>
                </wp:wrapThrough>
                <wp:docPr id="276" name="Text Box 276"/>
                <wp:cNvGraphicFramePr/>
                <a:graphic xmlns:a="http://schemas.openxmlformats.org/drawingml/2006/main">
                  <a:graphicData uri="http://schemas.microsoft.com/office/word/2010/wordprocessingShape">
                    <wps:wsp>
                      <wps:cNvSpPr txBox="1"/>
                      <wps:spPr>
                        <a:xfrm>
                          <a:off x="0" y="0"/>
                          <a:ext cx="7025640" cy="34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5A6600" w14:textId="77777777" w:rsidR="00DD055A" w:rsidRPr="00D11F88" w:rsidRDefault="00DD055A" w:rsidP="002D603E">
                            <w:pPr>
                              <w:jc w:val="center"/>
                              <w:rPr>
                                <w:rFonts w:cstheme="minorHAnsi"/>
                                <w:color w:val="D2533C" w:themeColor="text2"/>
                              </w:rPr>
                            </w:pPr>
                            <w:r w:rsidRPr="00D11F88">
                              <w:rPr>
                                <w:rFonts w:cstheme="minorHAnsi"/>
                                <w:color w:val="D2533C" w:themeColor="text2"/>
                                <w14:shadow w14:blurRad="50800" w14:dist="38100" w14:dir="2700000" w14:sx="100000" w14:sy="100000" w14:kx="0" w14:ky="0" w14:algn="tl">
                                  <w14:srgbClr w14:val="000000">
                                    <w14:alpha w14:val="60000"/>
                                  </w14:srgbClr>
                                </w14:shadow>
                              </w:rPr>
                              <w:t xml:space="preserve">Keptekewiku’s                                                                                           </w:t>
                            </w:r>
                            <w:r w:rsidRPr="00D11F88">
                              <w:rPr>
                                <w:rFonts w:cstheme="minorHAnsi"/>
                                <w:color w:val="D2533C" w:themeColor="text2"/>
                              </w:rPr>
                              <w:fldChar w:fldCharType="begin"/>
                            </w:r>
                            <w:r w:rsidRPr="00D11F88">
                              <w:rPr>
                                <w:rFonts w:cstheme="minorHAnsi"/>
                                <w:color w:val="D2533C" w:themeColor="text2"/>
                              </w:rPr>
                              <w:instrText xml:space="preserve"> TIME \@ "MMMM, yy" </w:instrText>
                            </w:r>
                            <w:r w:rsidRPr="00D11F88">
                              <w:rPr>
                                <w:rFonts w:cstheme="minorHAnsi"/>
                                <w:color w:val="D2533C" w:themeColor="text2"/>
                              </w:rPr>
                              <w:fldChar w:fldCharType="separate"/>
                            </w:r>
                            <w:r>
                              <w:rPr>
                                <w:rFonts w:cstheme="minorHAnsi"/>
                                <w:noProof/>
                                <w:color w:val="D2533C" w:themeColor="text2"/>
                              </w:rPr>
                              <w:t>November, 18</w:t>
                            </w:r>
                            <w:r w:rsidRPr="00D11F88">
                              <w:rPr>
                                <w:rFonts w:cstheme="minorHAnsi"/>
                                <w:color w:val="D2533C" w:themeColor="text2"/>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Text Box 276" o:spid="_x0000_s1040" type="#_x0000_t202" style="position:absolute;margin-left:28.8pt;margin-top:21pt;width:553.2pt;height:27pt;z-index:25165950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" mv:complextextbox="1" filled="f" stroked="f">
                <v:textbox>
                  <w:txbxContent>
                    <w:p w14:paraId="095A6600" w14:textId="77777777" w:rsidR="00DD055A" w:rsidRPr="00D11F88" w:rsidRDefault="00DD055A" w:rsidP="002D603E">
                      <w:pPr>
                        <w:jc w:val="center"/>
                        <w:rPr>
                          <w:rFonts w:cstheme="minorHAnsi"/>
                          <w:color w:val="D2533C" w:themeColor="text2"/>
                        </w:rPr>
                      </w:pPr>
                      <w:r w:rsidRPr="00D11F88">
                        <w:rPr>
                          <w:rFonts w:cstheme="minorHAnsi"/>
                          <w:color w:val="D2533C" w:themeColor="text2"/>
                          <w14:shadow w14:blurRad="50800" w14:dist="38100" w14:dir="2700000" w14:sx="100000" w14:sy="100000" w14:kx="0" w14:ky="0" w14:algn="tl">
                            <w14:srgbClr w14:val="000000">
                              <w14:alpha w14:val="60000"/>
                            </w14:srgbClr>
                          </w14:shadow>
                        </w:rPr>
                        <w:t xml:space="preserve">Keptekewiku’s                                                                                           </w:t>
                      </w:r>
                      <w:r w:rsidRPr="00D11F88">
                        <w:rPr>
                          <w:rFonts w:cstheme="minorHAnsi"/>
                          <w:color w:val="D2533C" w:themeColor="text2"/>
                        </w:rPr>
                        <w:fldChar w:fldCharType="begin"/>
                      </w:r>
                      <w:r w:rsidRPr="00D11F88">
                        <w:rPr>
                          <w:rFonts w:cstheme="minorHAnsi"/>
                          <w:color w:val="D2533C" w:themeColor="text2"/>
                        </w:rPr>
                        <w:instrText xml:space="preserve"> TIME \@ "MMMM, yy" </w:instrText>
                      </w:r>
                      <w:r w:rsidRPr="00D11F88">
                        <w:rPr>
                          <w:rFonts w:cstheme="minorHAnsi"/>
                          <w:color w:val="D2533C" w:themeColor="text2"/>
                        </w:rPr>
                        <w:fldChar w:fldCharType="separate"/>
                      </w:r>
                      <w:r>
                        <w:rPr>
                          <w:rFonts w:cstheme="minorHAnsi"/>
                          <w:noProof/>
                          <w:color w:val="D2533C" w:themeColor="text2"/>
                        </w:rPr>
                        <w:t>November, 18</w:t>
                      </w:r>
                      <w:r w:rsidRPr="00D11F88">
                        <w:rPr>
                          <w:rFonts w:cstheme="minorHAnsi"/>
                          <w:color w:val="D2533C" w:themeColor="text2"/>
                        </w:rPr>
                        <w:fldChar w:fldCharType="end"/>
                      </w:r>
                    </w:p>
                  </w:txbxContent>
                </v:textbox>
                <w10:wrap type="through" anchorx="page" anchory="page"/>
              </v:shape>
            </w:pict>
          </mc:Fallback>
        </mc:AlternateContent>
      </w:r>
      <w:r w:rsidR="002D603E" w:rsidRPr="002D603E">
        <w:rPr>
          <w:w w:val="110"/>
          <w:sz w:val="44"/>
        </w:rPr>
        <w:t xml:space="preserve"> </w:t>
      </w:r>
      <w:r w:rsidR="00C86E68">
        <w:rPr>
          <w:noProof/>
        </w:rPr>
        <mc:AlternateContent>
          <mc:Choice Requires="wps">
            <w:drawing>
              <wp:anchor distT="0" distB="0" distL="114300" distR="114300" simplePos="0" relativeHeight="251714801" behindDoc="0" locked="0" layoutInCell="1" allowOverlap="1" wp14:anchorId="4C5B8BDB" wp14:editId="26909A7A">
                <wp:simplePos x="0" y="0"/>
                <wp:positionH relativeFrom="column">
                  <wp:posOffset>0</wp:posOffset>
                </wp:positionH>
                <wp:positionV relativeFrom="paragraph">
                  <wp:posOffset>0</wp:posOffset>
                </wp:positionV>
                <wp:extent cx="297815" cy="3937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97815" cy="393700"/>
                        </a:xfrm>
                        <a:prstGeom prst="rect">
                          <a:avLst/>
                        </a:prstGeom>
                        <a:noFill/>
                        <a:ln>
                          <a:noFill/>
                        </a:ln>
                        <a:effectLst/>
                        <a:extLst>
                          <a:ext uri="{C572A759-6A51-4108-AA02-DFA0A04FC94B}">
                            <ma14:wrappingTextBoxFlag xmlns:ma14="http://schemas.microsoft.com/office/mac/drawingml/2011/main"/>
                          </a:ext>
                        </a:extLst>
                      </wps:spPr>
                      <wps:txbx>
                        <w:txbxContent>
                          <w:p w14:paraId="23D54877" w14:textId="77777777" w:rsidR="00DD055A" w:rsidRPr="003605C5" w:rsidRDefault="00DD055A" w:rsidP="00C86E68">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 o:spid="_x0000_s1041" type="#_x0000_t202" style="position:absolute;margin-left:0;margin-top:0;width:23.45pt;height:31pt;z-index:25171480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" filled="f" stroked="f">
                <v:textbox style="mso-fit-shape-to-text:t">
                  <w:txbxContent>
                    <w:p w14:paraId="23D54877" w14:textId="77777777" w:rsidR="00DD055A" w:rsidRPr="003605C5" w:rsidRDefault="00DD055A" w:rsidP="00C86E68">
                      <w:pPr>
                        <w:rPr>
                          <w:noProof/>
                        </w:rPr>
                      </w:pPr>
                    </w:p>
                  </w:txbxContent>
                </v:textbox>
                <w10:wrap type="square"/>
              </v:shape>
            </w:pict>
          </mc:Fallback>
        </mc:AlternateContent>
      </w:r>
      <w:r w:rsidR="00C86E68">
        <w:rPr>
          <w:noProof/>
        </w:rPr>
        <mc:AlternateContent>
          <mc:Choice Requires="wps">
            <w:drawing>
              <wp:anchor distT="0" distB="0" distL="114300" distR="114300" simplePos="0" relativeHeight="251715825" behindDoc="0" locked="0" layoutInCell="1" allowOverlap="1" wp14:anchorId="7F3B6C3E" wp14:editId="14830494">
                <wp:simplePos x="0" y="0"/>
                <wp:positionH relativeFrom="column">
                  <wp:posOffset>0</wp:posOffset>
                </wp:positionH>
                <wp:positionV relativeFrom="paragraph">
                  <wp:posOffset>0</wp:posOffset>
                </wp:positionV>
                <wp:extent cx="297815" cy="3937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7815" cy="393700"/>
                        </a:xfrm>
                        <a:prstGeom prst="rect">
                          <a:avLst/>
                        </a:prstGeom>
                        <a:noFill/>
                        <a:ln>
                          <a:noFill/>
                        </a:ln>
                        <a:effectLst/>
                        <a:extLst>
                          <a:ext uri="{C572A759-6A51-4108-AA02-DFA0A04FC94B}">
                            <ma14:wrappingTextBoxFlag xmlns:ma14="http://schemas.microsoft.com/office/mac/drawingml/2011/main"/>
                          </a:ext>
                        </a:extLst>
                      </wps:spPr>
                      <wps:txbx>
                        <w:txbxContent>
                          <w:p w14:paraId="4849C430" w14:textId="77777777" w:rsidR="00DD055A" w:rsidRPr="00FA1384" w:rsidRDefault="00DD055A" w:rsidP="00C86E68">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7" o:spid="_x0000_s1042" type="#_x0000_t202" style="position:absolute;margin-left:0;margin-top:0;width:23.45pt;height:31pt;z-index:25171582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" filled="f" stroked="f">
                <v:textbox style="mso-fit-shape-to-text:t">
                  <w:txbxContent>
                    <w:p w14:paraId="4849C430" w14:textId="77777777" w:rsidR="00DD055A" w:rsidRPr="00FA1384" w:rsidRDefault="00DD055A" w:rsidP="00C86E68">
                      <w:pPr>
                        <w:rPr>
                          <w:noProof/>
                        </w:rPr>
                      </w:pPr>
                    </w:p>
                  </w:txbxContent>
                </v:textbox>
                <w10:wrap type="square"/>
              </v:shape>
            </w:pict>
          </mc:Fallback>
        </mc:AlternateContent>
      </w:r>
      <w:r w:rsidR="00C86E68">
        <w:rPr>
          <w:noProof/>
        </w:rPr>
        <mc:AlternateContent>
          <mc:Choice Requires="wps">
            <w:drawing>
              <wp:anchor distT="0" distB="0" distL="114300" distR="114300" simplePos="0" relativeHeight="251717873" behindDoc="0" locked="0" layoutInCell="1" allowOverlap="1" wp14:anchorId="18F4E714" wp14:editId="30B4C7BD">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3FCD" w14:textId="77777777" w:rsidR="00DD055A" w:rsidRDefault="00DD055A" w:rsidP="00027C6C">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8.8pt;margin-top:745.2pt;width:265.2pt;height:18pt;z-index:2517178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OaXLUCAAC0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" filled="f" stroked="f">
                <v:textbox inset="0,0,0,0">
                  <w:txbxContent>
                    <w:p w14:paraId="50F83FCD" w14:textId="77777777" w:rsidR="00DD055A" w:rsidRDefault="00DD055A" w:rsidP="00027C6C">
                      <w:pPr>
                        <w:pStyle w:val="Footer"/>
                      </w:pPr>
                    </w:p>
                  </w:txbxContent>
                </v:textbox>
                <w10:wrap type="tight" anchorx="page" anchory="page"/>
              </v:shape>
            </w:pict>
          </mc:Fallback>
        </mc:AlternateContent>
      </w:r>
      <w:r w:rsidR="00FC4F19">
        <w:br w:type="page"/>
      </w:r>
      <w:r w:rsidR="00917DCE">
        <w:rPr>
          <w:noProof/>
        </w:rPr>
        <w:lastRenderedPageBreak/>
        <mc:AlternateContent>
          <mc:Choice Requires="wps">
            <w:drawing>
              <wp:anchor distT="0" distB="0" distL="114300" distR="114300" simplePos="0" relativeHeight="251732209" behindDoc="0" locked="0" layoutInCell="1" allowOverlap="1" wp14:anchorId="0F0FA4BF" wp14:editId="71B6AE96">
                <wp:simplePos x="0" y="0"/>
                <wp:positionH relativeFrom="page">
                  <wp:posOffset>6108700</wp:posOffset>
                </wp:positionH>
                <wp:positionV relativeFrom="page">
                  <wp:posOffset>5016500</wp:posOffset>
                </wp:positionV>
                <wp:extent cx="876300" cy="419100"/>
                <wp:effectExtent l="25400" t="50800" r="88900" b="114300"/>
                <wp:wrapThrough wrapText="bothSides">
                  <wp:wrapPolygon edited="0">
                    <wp:start x="18470" y="24218"/>
                    <wp:lineTo x="22226" y="21600"/>
                    <wp:lineTo x="22226" y="9818"/>
                    <wp:lineTo x="19096" y="655"/>
                    <wp:lineTo x="17217" y="-4582"/>
                    <wp:lineTo x="14713" y="-4582"/>
                    <wp:lineTo x="13461" y="655"/>
                    <wp:lineTo x="-1565" y="3273"/>
                    <wp:lineTo x="-1565" y="20291"/>
                    <wp:lineTo x="14087" y="24218"/>
                    <wp:lineTo x="18470" y="24218"/>
                  </wp:wrapPolygon>
                </wp:wrapThrough>
                <wp:docPr id="233" name="Right Arrow 233"/>
                <wp:cNvGraphicFramePr/>
                <a:graphic xmlns:a="http://schemas.openxmlformats.org/drawingml/2006/main">
                  <a:graphicData uri="http://schemas.microsoft.com/office/word/2010/wordprocessingShape">
                    <wps:wsp>
                      <wps:cNvSpPr/>
                      <wps:spPr>
                        <a:xfrm rot="10800000">
                          <a:off x="0" y="0"/>
                          <a:ext cx="876300" cy="419100"/>
                        </a:xfrm>
                        <a:prstGeom prst="rightArrow">
                          <a:avLst/>
                        </a:prstGeom>
                        <a:solidFill>
                          <a:schemeClr val="accent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3" o:spid="_x0000_s1026" type="#_x0000_t13" style="position:absolute;margin-left:481pt;margin-top:395pt;width:69pt;height:33pt;rotation:180;z-index:251732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" adj="16435" fillcolor="#4c5a6a [3207]" strokecolor="#93a299 [3204]">
                <v:shadow on="t" opacity="39321f" mv:blur="38100f" origin=".5,.5" offset="17961emu,17961emu"/>
                <w10:wrap type="through" anchorx="page" anchory="page"/>
              </v:shape>
            </w:pict>
          </mc:Fallback>
        </mc:AlternateContent>
      </w:r>
      <w:r w:rsidR="00917DCE">
        <w:rPr>
          <w:noProof/>
        </w:rPr>
        <mc:AlternateContent>
          <mc:Choice Requires="wps">
            <w:drawing>
              <wp:anchor distT="0" distB="0" distL="114300" distR="114300" simplePos="0" relativeHeight="251682033" behindDoc="0" locked="0" layoutInCell="1" allowOverlap="1" wp14:anchorId="15C619D5" wp14:editId="2DA44227">
                <wp:simplePos x="0" y="0"/>
                <wp:positionH relativeFrom="page">
                  <wp:posOffset>1701800</wp:posOffset>
                </wp:positionH>
                <wp:positionV relativeFrom="page">
                  <wp:posOffset>4762500</wp:posOffset>
                </wp:positionV>
                <wp:extent cx="4318000" cy="1130300"/>
                <wp:effectExtent l="0" t="0" r="0" b="12700"/>
                <wp:wrapThrough wrapText="bothSides">
                  <wp:wrapPolygon edited="0">
                    <wp:start x="127" y="0"/>
                    <wp:lineTo x="127" y="21357"/>
                    <wp:lineTo x="21346" y="21357"/>
                    <wp:lineTo x="21346" y="0"/>
                    <wp:lineTo x="127" y="0"/>
                  </wp:wrapPolygon>
                </wp:wrapThrough>
                <wp:docPr id="324" name="Text Box 324"/>
                <wp:cNvGraphicFramePr/>
                <a:graphic xmlns:a="http://schemas.openxmlformats.org/drawingml/2006/main">
                  <a:graphicData uri="http://schemas.microsoft.com/office/word/2010/wordprocessingShape">
                    <wps:wsp>
                      <wps:cNvSpPr txBox="1"/>
                      <wps:spPr>
                        <a:xfrm>
                          <a:off x="0" y="0"/>
                          <a:ext cx="4318000" cy="1130300"/>
                        </a:xfrm>
                        <a:prstGeom prst="rect">
                          <a:avLst/>
                        </a:prstGeom>
                        <a:noFill/>
                        <a:ln>
                          <a:noFill/>
                        </a:ln>
                        <a:effectLst/>
                        <a:extLst>
                          <a:ext uri="{C572A759-6A51-4108-AA02-DFA0A04FC94B}">
                            <ma14:wrappingTextBoxFlag xmlns:ma14="http://schemas.microsoft.com/office/mac/drawingml/2011/main" val="1"/>
                          </a:ext>
                        </a:extLst>
                      </wps:spPr>
                      <wps:txbx>
                        <w:txbxContent>
                          <w:p w14:paraId="26B42A03" w14:textId="77777777" w:rsidR="00DD055A" w:rsidRPr="00AB4C2D" w:rsidRDefault="00DD055A" w:rsidP="00917DCE">
                            <w:pPr>
                              <w:spacing w:line="276" w:lineRule="auto"/>
                              <w:jc w:val="center"/>
                              <w:rPr>
                                <w:noProof/>
                              </w:rPr>
                            </w:pPr>
                            <w:r w:rsidRPr="009C7B06">
                              <w:t>It is important that the school has the most up to date phone numbers for our students. If you have changed your phone number or the emergency contacts have changed, please notify the school of these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44" type="#_x0000_t202" style="position:absolute;margin-left:134pt;margin-top:375pt;width:340pt;height:89pt;z-index:25168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" mv:complextextbox="1" filled="f" stroked="f">
                <v:textbox>
                  <w:txbxContent>
                    <w:p w14:paraId="26B42A03" w14:textId="77777777" w:rsidR="00DD055A" w:rsidRPr="00AB4C2D" w:rsidRDefault="00DD055A" w:rsidP="00917DCE">
                      <w:pPr>
                        <w:spacing w:line="276" w:lineRule="auto"/>
                        <w:jc w:val="center"/>
                        <w:rPr>
                          <w:noProof/>
                        </w:rPr>
                      </w:pPr>
                      <w:r w:rsidRPr="009C7B06">
                        <w:t>It is important that the school has the most up to date phone numbers for our students. If you have changed your phone number or the emergency contacts have changed, please notify the school of these changes.</w:t>
                      </w:r>
                    </w:p>
                  </w:txbxContent>
                </v:textbox>
                <w10:wrap type="through" anchorx="page" anchory="page"/>
              </v:shape>
            </w:pict>
          </mc:Fallback>
        </mc:AlternateContent>
      </w:r>
      <w:r w:rsidR="00917DCE">
        <w:rPr>
          <w:noProof/>
        </w:rPr>
        <mc:AlternateContent>
          <mc:Choice Requires="wps">
            <w:drawing>
              <wp:anchor distT="0" distB="0" distL="114300" distR="114300" simplePos="0" relativeHeight="251685105" behindDoc="0" locked="0" layoutInCell="1" allowOverlap="1" wp14:anchorId="29D540E8" wp14:editId="76DA3EB3">
                <wp:simplePos x="0" y="0"/>
                <wp:positionH relativeFrom="page">
                  <wp:posOffset>698500</wp:posOffset>
                </wp:positionH>
                <wp:positionV relativeFrom="page">
                  <wp:posOffset>4965700</wp:posOffset>
                </wp:positionV>
                <wp:extent cx="876300" cy="419100"/>
                <wp:effectExtent l="25400" t="50800" r="88900" b="114300"/>
                <wp:wrapThrough wrapText="bothSides">
                  <wp:wrapPolygon edited="0">
                    <wp:start x="14400" y="-2618"/>
                    <wp:lineTo x="-626" y="1309"/>
                    <wp:lineTo x="-626" y="18327"/>
                    <wp:lineTo x="15026" y="20945"/>
                    <wp:lineTo x="15652" y="26182"/>
                    <wp:lineTo x="18783" y="26182"/>
                    <wp:lineTo x="20661" y="20945"/>
                    <wp:lineTo x="23165" y="11782"/>
                    <wp:lineTo x="23165" y="9164"/>
                    <wp:lineTo x="18783" y="-2618"/>
                    <wp:lineTo x="14400" y="-2618"/>
                  </wp:wrapPolygon>
                </wp:wrapThrough>
                <wp:docPr id="326" name="Right Arrow 326"/>
                <wp:cNvGraphicFramePr/>
                <a:graphic xmlns:a="http://schemas.openxmlformats.org/drawingml/2006/main">
                  <a:graphicData uri="http://schemas.microsoft.com/office/word/2010/wordprocessingShape">
                    <wps:wsp>
                      <wps:cNvSpPr/>
                      <wps:spPr>
                        <a:xfrm>
                          <a:off x="0" y="0"/>
                          <a:ext cx="876300" cy="419100"/>
                        </a:xfrm>
                        <a:prstGeom prst="rightArrow">
                          <a:avLst/>
                        </a:prstGeom>
                        <a:solidFill>
                          <a:schemeClr val="accent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6" o:spid="_x0000_s1026" type="#_x0000_t13" style="position:absolute;margin-left:55pt;margin-top:391pt;width:69pt;height:33pt;z-index:251685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" adj="16435" fillcolor="#4c5a6a [3207]" strokecolor="#93a299 [3204]">
                <v:shadow on="t" opacity="39321f" mv:blur="38100f" origin=".5,.5" offset="17961emu,17961emu"/>
                <w10:wrap type="through" anchorx="page" anchory="page"/>
              </v:shape>
            </w:pict>
          </mc:Fallback>
        </mc:AlternateContent>
      </w:r>
      <w:r w:rsidR="009C2B84" w:rsidRPr="009C2B84">
        <w:rPr>
          <w:noProof/>
        </w:rPr>
        <mc:AlternateContent>
          <mc:Choice Requires="wps">
            <w:drawing>
              <wp:anchor distT="0" distB="0" distL="114300" distR="114300" simplePos="0" relativeHeight="251684081" behindDoc="0" locked="0" layoutInCell="1" allowOverlap="1" wp14:anchorId="664EA712" wp14:editId="1C46C098">
                <wp:simplePos x="0" y="0"/>
                <wp:positionH relativeFrom="page">
                  <wp:posOffset>444500</wp:posOffset>
                </wp:positionH>
                <wp:positionV relativeFrom="page">
                  <wp:posOffset>2501900</wp:posOffset>
                </wp:positionV>
                <wp:extent cx="6807200" cy="1244600"/>
                <wp:effectExtent l="0" t="0" r="0" b="0"/>
                <wp:wrapThrough wrapText="bothSides">
                  <wp:wrapPolygon edited="0">
                    <wp:start x="81" y="0"/>
                    <wp:lineTo x="81" y="21159"/>
                    <wp:lineTo x="21439" y="21159"/>
                    <wp:lineTo x="21439" y="0"/>
                    <wp:lineTo x="81" y="0"/>
                  </wp:wrapPolygon>
                </wp:wrapThrough>
                <wp:docPr id="325" name="Text Box 325"/>
                <wp:cNvGraphicFramePr/>
                <a:graphic xmlns:a="http://schemas.openxmlformats.org/drawingml/2006/main">
                  <a:graphicData uri="http://schemas.microsoft.com/office/word/2010/wordprocessingShape">
                    <wps:wsp>
                      <wps:cNvSpPr txBox="1"/>
                      <wps:spPr>
                        <a:xfrm>
                          <a:off x="0" y="0"/>
                          <a:ext cx="6807200" cy="1244600"/>
                        </a:xfrm>
                        <a:prstGeom prst="rect">
                          <a:avLst/>
                        </a:prstGeom>
                        <a:noFill/>
                        <a:ln>
                          <a:noFill/>
                        </a:ln>
                        <a:effectLst/>
                        <a:extLst>
                          <a:ext uri="{C572A759-6A51-4108-AA02-DFA0A04FC94B}">
                            <ma14:wrappingTextBoxFlag xmlns:ma14="http://schemas.microsoft.com/office/mac/drawingml/2011/main" val="1"/>
                          </a:ext>
                        </a:extLst>
                      </wps:spPr>
                      <wps:txbx>
                        <w:txbxContent>
                          <w:p w14:paraId="796E5405" w14:textId="4522BCAA" w:rsidR="00DD055A" w:rsidRPr="009C2B84" w:rsidRDefault="00DD055A" w:rsidP="009C7B06">
                            <w:r>
                              <w:t>*</w:t>
                            </w:r>
                            <w:r w:rsidRPr="009C2B84">
                              <w:t xml:space="preserve">Parents of K4 to Grade 2 students: </w:t>
                            </w:r>
                          </w:p>
                          <w:p w14:paraId="189A4C6A" w14:textId="77777777" w:rsidR="00DD055A" w:rsidRPr="009C2B84" w:rsidRDefault="00DD055A" w:rsidP="009C7B06">
                            <w:r w:rsidRPr="009C2B84">
                              <w:t>If your child is taking the bus please remember that the student must be accompanied to and from the bus stop. Even if the bus stop is at the end of your driveway. A parent or guardian must be visible to the bus driver when students are being dropped off at the end of the day. For safety reasons small children should not be left unattended at the bus 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45" type="#_x0000_t202" style="position:absolute;margin-left:35pt;margin-top:197pt;width:536pt;height:98pt;z-index:25168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" mv:complextextbox="1" filled="f" stroked="f">
                <v:textbox>
                  <w:txbxContent>
                    <w:p w14:paraId="796E5405" w14:textId="4522BCAA" w:rsidR="00DD055A" w:rsidRPr="009C2B84" w:rsidRDefault="00DD055A" w:rsidP="009C7B06">
                      <w:r>
                        <w:t>*</w:t>
                      </w:r>
                      <w:r w:rsidRPr="009C2B84">
                        <w:t xml:space="preserve">Parents of K4 to Grade 2 students: </w:t>
                      </w:r>
                    </w:p>
                    <w:p w14:paraId="189A4C6A" w14:textId="77777777" w:rsidR="00DD055A" w:rsidRPr="009C2B84" w:rsidRDefault="00DD055A" w:rsidP="009C7B06">
                      <w:r w:rsidRPr="009C2B84">
                        <w:t>If your child is taking the bus please remember that the student must be accompanied to and from the bus stop. Even if the bus stop is at the end of your driveway. A parent or guardian must be visible to the bus driver when students are being dropped off at the end of the day. For safety reasons small children should not be left unattended at the bus stops.</w:t>
                      </w:r>
                    </w:p>
                  </w:txbxContent>
                </v:textbox>
                <w10:wrap type="through" anchorx="page" anchory="page"/>
              </v:shape>
            </w:pict>
          </mc:Fallback>
        </mc:AlternateContent>
      </w:r>
      <w:r w:rsidR="00F909F1">
        <w:rPr>
          <w:noProof/>
        </w:rPr>
        <mc:AlternateContent>
          <mc:Choice Requires="wps">
            <w:drawing>
              <wp:anchor distT="0" distB="0" distL="114300" distR="114300" simplePos="0" relativeHeight="251695345" behindDoc="0" locked="0" layoutInCell="1" allowOverlap="1" wp14:anchorId="3A4D7E80" wp14:editId="749146F0">
                <wp:simplePos x="0" y="0"/>
                <wp:positionH relativeFrom="page">
                  <wp:posOffset>365760</wp:posOffset>
                </wp:positionH>
                <wp:positionV relativeFrom="page">
                  <wp:posOffset>6743700</wp:posOffset>
                </wp:positionV>
                <wp:extent cx="7040880" cy="2628900"/>
                <wp:effectExtent l="0" t="0" r="20320" b="38100"/>
                <wp:wrapThrough wrapText="bothSides">
                  <wp:wrapPolygon edited="0">
                    <wp:start x="0" y="0"/>
                    <wp:lineTo x="0" y="21704"/>
                    <wp:lineTo x="21584" y="21704"/>
                    <wp:lineTo x="21584" y="0"/>
                    <wp:lineTo x="0" y="0"/>
                  </wp:wrapPolygon>
                </wp:wrapThrough>
                <wp:docPr id="213" name="Text Box 213"/>
                <wp:cNvGraphicFramePr/>
                <a:graphic xmlns:a="http://schemas.openxmlformats.org/drawingml/2006/main">
                  <a:graphicData uri="http://schemas.microsoft.com/office/word/2010/wordprocessingShape">
                    <wps:wsp>
                      <wps:cNvSpPr txBox="1"/>
                      <wps:spPr>
                        <a:xfrm>
                          <a:off x="0" y="0"/>
                          <a:ext cx="7040880" cy="2628900"/>
                        </a:xfrm>
                        <a:prstGeom prst="rect">
                          <a:avLst/>
                        </a:prstGeom>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6BEB376" w14:textId="77777777" w:rsidR="00DD055A" w:rsidRPr="00146090" w:rsidRDefault="00DD055A" w:rsidP="00F909F1">
                            <w:pPr>
                              <w:jc w:val="center"/>
                              <w:rPr>
                                <w:b/>
                                <w:sz w:val="32"/>
                                <w:szCs w:val="32"/>
                                <w:u w:val="single"/>
                              </w:rPr>
                            </w:pPr>
                            <w:r w:rsidRPr="00146090">
                              <w:rPr>
                                <w:b/>
                                <w:sz w:val="32"/>
                                <w:szCs w:val="32"/>
                                <w:u w:val="single"/>
                              </w:rPr>
                              <w:t>SUCCESSFUL NEWSLETTER DELIVERY BALLOT</w:t>
                            </w:r>
                          </w:p>
                          <w:p w14:paraId="1CF783CC" w14:textId="77777777" w:rsidR="00DD055A" w:rsidRDefault="00DD055A" w:rsidP="00F909F1">
                            <w:pPr>
                              <w:jc w:val="center"/>
                            </w:pPr>
                          </w:p>
                          <w:p w14:paraId="5E87D8FD" w14:textId="4E1C8263" w:rsidR="00DD055A" w:rsidRDefault="00DD055A" w:rsidP="00F909F1">
                            <w:pPr>
                              <w:jc w:val="center"/>
                            </w:pPr>
                            <w:r>
                              <w:t xml:space="preserve">Sign below to indicate that your son/daughter has delivered to you this month’s newsletter. Have your child return this ballot to the ballot box located at the school office </w:t>
                            </w:r>
                            <w:r w:rsidRPr="00146090">
                              <w:rPr>
                                <w:color w:val="FF0000"/>
                              </w:rPr>
                              <w:t>by</w:t>
                            </w:r>
                            <w:r>
                              <w:rPr>
                                <w:color w:val="FF0000"/>
                              </w:rPr>
                              <w:t xml:space="preserve"> Friday, November 23</w:t>
                            </w:r>
                            <w:r w:rsidRPr="00146090">
                              <w:rPr>
                                <w:color w:val="FF0000"/>
                              </w:rPr>
                              <w:t xml:space="preserve"> 201</w:t>
                            </w:r>
                            <w:r>
                              <w:rPr>
                                <w:color w:val="FF0000"/>
                              </w:rPr>
                              <w:t>8</w:t>
                            </w:r>
                            <w:r>
                              <w:t>. At the end of the month a draw will be made for a gift certificate from all the ballots that are returned.</w:t>
                            </w:r>
                          </w:p>
                          <w:p w14:paraId="3111A1E6" w14:textId="50BE72E1" w:rsidR="00DD055A" w:rsidRPr="00E40964" w:rsidRDefault="00DD055A" w:rsidP="00F909F1">
                            <w:pPr>
                              <w:rPr>
                                <w:color w:val="FF0000"/>
                                <w:sz w:val="28"/>
                                <w:szCs w:val="28"/>
                              </w:rPr>
                            </w:pPr>
                            <w:r w:rsidRPr="00E40964">
                              <w:rPr>
                                <w:color w:val="FF0000"/>
                                <w:sz w:val="28"/>
                                <w:szCs w:val="28"/>
                              </w:rPr>
                              <w:t xml:space="preserve">Winner for </w:t>
                            </w:r>
                            <w:r>
                              <w:rPr>
                                <w:color w:val="FF0000"/>
                                <w:sz w:val="28"/>
                                <w:szCs w:val="28"/>
                              </w:rPr>
                              <w:t>October:</w:t>
                            </w:r>
                            <w:r w:rsidRPr="00E40964">
                              <w:rPr>
                                <w:color w:val="FF0000"/>
                                <w:sz w:val="28"/>
                                <w:szCs w:val="28"/>
                              </w:rPr>
                              <w:t xml:space="preserve"> </w:t>
                            </w:r>
                            <w:r>
                              <w:rPr>
                                <w:color w:val="FF0000"/>
                                <w:sz w:val="28"/>
                                <w:szCs w:val="28"/>
                              </w:rPr>
                              <w:t xml:space="preserve"> Preston Francis</w:t>
                            </w:r>
                          </w:p>
                          <w:p w14:paraId="585B6B7B" w14:textId="77777777" w:rsidR="00DD055A" w:rsidRDefault="00DD055A" w:rsidP="00F909F1"/>
                          <w:p w14:paraId="46372367" w14:textId="77777777" w:rsidR="00DD055A" w:rsidRDefault="00DD055A" w:rsidP="00F909F1">
                            <w:r>
                              <w:t>_______________________________________________________________________________</w:t>
                            </w:r>
                          </w:p>
                          <w:p w14:paraId="4C55F877" w14:textId="77777777" w:rsidR="00DD055A" w:rsidRDefault="00DD055A" w:rsidP="00F909F1">
                            <w:r>
                              <w:t>Parents Signature                                   Child’s name                                                   Grade</w:t>
                            </w:r>
                          </w:p>
                          <w:p w14:paraId="1929C31A" w14:textId="77777777" w:rsidR="00DD055A" w:rsidRDefault="00DD055A" w:rsidP="00F909F1"/>
                          <w:p w14:paraId="722E7610" w14:textId="77777777" w:rsidR="00DD055A" w:rsidRDefault="00DD055A" w:rsidP="00F909F1"/>
                          <w:p w14:paraId="7B7437CC" w14:textId="77777777" w:rsidR="00DD055A" w:rsidRDefault="00DD055A" w:rsidP="00F909F1"/>
                          <w:p w14:paraId="348D9435" w14:textId="77777777" w:rsidR="00DD055A" w:rsidRPr="002B45C2" w:rsidRDefault="00DD055A" w:rsidP="00F90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46" type="#_x0000_t202" style="position:absolute;margin-left:28.8pt;margin-top:531pt;width:554.4pt;height:207pt;z-index:25169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" mv:complextextbox="1" fillcolor="white [3201]" strokecolor="#292934 [3200]" strokeweight="26425emu">
                <v:textbox>
                  <w:txbxContent>
                    <w:p w14:paraId="46BEB376" w14:textId="77777777" w:rsidR="00DD055A" w:rsidRPr="00146090" w:rsidRDefault="00DD055A" w:rsidP="00F909F1">
                      <w:pPr>
                        <w:jc w:val="center"/>
                        <w:rPr>
                          <w:b/>
                          <w:sz w:val="32"/>
                          <w:szCs w:val="32"/>
                          <w:u w:val="single"/>
                        </w:rPr>
                      </w:pPr>
                      <w:r w:rsidRPr="00146090">
                        <w:rPr>
                          <w:b/>
                          <w:sz w:val="32"/>
                          <w:szCs w:val="32"/>
                          <w:u w:val="single"/>
                        </w:rPr>
                        <w:t>SUCCESSFUL NEWSLETTER DELIVERY BALLOT</w:t>
                      </w:r>
                    </w:p>
                    <w:p w14:paraId="1CF783CC" w14:textId="77777777" w:rsidR="00DD055A" w:rsidRDefault="00DD055A" w:rsidP="00F909F1">
                      <w:pPr>
                        <w:jc w:val="center"/>
                      </w:pPr>
                    </w:p>
                    <w:p w14:paraId="5E87D8FD" w14:textId="4E1C8263" w:rsidR="00DD055A" w:rsidRDefault="00DD055A" w:rsidP="00F909F1">
                      <w:pPr>
                        <w:jc w:val="center"/>
                      </w:pPr>
                      <w:r>
                        <w:t xml:space="preserve">Sign below to indicate that your son/daughter has delivered to you this month’s newsletter. Have your child return this ballot to the ballot box located at the school office </w:t>
                      </w:r>
                      <w:r w:rsidRPr="00146090">
                        <w:rPr>
                          <w:color w:val="FF0000"/>
                        </w:rPr>
                        <w:t>by</w:t>
                      </w:r>
                      <w:r>
                        <w:rPr>
                          <w:color w:val="FF0000"/>
                        </w:rPr>
                        <w:t xml:space="preserve"> Friday, November 23</w:t>
                      </w:r>
                      <w:r w:rsidRPr="00146090">
                        <w:rPr>
                          <w:color w:val="FF0000"/>
                        </w:rPr>
                        <w:t xml:space="preserve"> 201</w:t>
                      </w:r>
                      <w:r>
                        <w:rPr>
                          <w:color w:val="FF0000"/>
                        </w:rPr>
                        <w:t>8</w:t>
                      </w:r>
                      <w:r>
                        <w:t>. At the end of the month a draw will be made for a gift certificate from all the ballots that are returned.</w:t>
                      </w:r>
                    </w:p>
                    <w:p w14:paraId="3111A1E6" w14:textId="50BE72E1" w:rsidR="00DD055A" w:rsidRPr="00E40964" w:rsidRDefault="00DD055A" w:rsidP="00F909F1">
                      <w:pPr>
                        <w:rPr>
                          <w:color w:val="FF0000"/>
                          <w:sz w:val="28"/>
                          <w:szCs w:val="28"/>
                        </w:rPr>
                      </w:pPr>
                      <w:r w:rsidRPr="00E40964">
                        <w:rPr>
                          <w:color w:val="FF0000"/>
                          <w:sz w:val="28"/>
                          <w:szCs w:val="28"/>
                        </w:rPr>
                        <w:t xml:space="preserve">Winner for </w:t>
                      </w:r>
                      <w:r>
                        <w:rPr>
                          <w:color w:val="FF0000"/>
                          <w:sz w:val="28"/>
                          <w:szCs w:val="28"/>
                        </w:rPr>
                        <w:t>October:</w:t>
                      </w:r>
                      <w:r w:rsidRPr="00E40964">
                        <w:rPr>
                          <w:color w:val="FF0000"/>
                          <w:sz w:val="28"/>
                          <w:szCs w:val="28"/>
                        </w:rPr>
                        <w:t xml:space="preserve"> </w:t>
                      </w:r>
                      <w:r>
                        <w:rPr>
                          <w:color w:val="FF0000"/>
                          <w:sz w:val="28"/>
                          <w:szCs w:val="28"/>
                        </w:rPr>
                        <w:t xml:space="preserve"> Preston Francis</w:t>
                      </w:r>
                    </w:p>
                    <w:p w14:paraId="585B6B7B" w14:textId="77777777" w:rsidR="00DD055A" w:rsidRDefault="00DD055A" w:rsidP="00F909F1"/>
                    <w:p w14:paraId="46372367" w14:textId="77777777" w:rsidR="00DD055A" w:rsidRDefault="00DD055A" w:rsidP="00F909F1">
                      <w:r>
                        <w:t>_______________________________________________________________________________</w:t>
                      </w:r>
                    </w:p>
                    <w:p w14:paraId="4C55F877" w14:textId="77777777" w:rsidR="00DD055A" w:rsidRDefault="00DD055A" w:rsidP="00F909F1">
                      <w:r>
                        <w:t>Parents Signature                                   Child’s name                                                   Grade</w:t>
                      </w:r>
                    </w:p>
                    <w:p w14:paraId="1929C31A" w14:textId="77777777" w:rsidR="00DD055A" w:rsidRDefault="00DD055A" w:rsidP="00F909F1"/>
                    <w:p w14:paraId="722E7610" w14:textId="77777777" w:rsidR="00DD055A" w:rsidRDefault="00DD055A" w:rsidP="00F909F1"/>
                    <w:p w14:paraId="7B7437CC" w14:textId="77777777" w:rsidR="00DD055A" w:rsidRDefault="00DD055A" w:rsidP="00F909F1"/>
                    <w:p w14:paraId="348D9435" w14:textId="77777777" w:rsidR="00DD055A" w:rsidRPr="002B45C2" w:rsidRDefault="00DD055A" w:rsidP="00F909F1"/>
                  </w:txbxContent>
                </v:textbox>
                <w10:wrap type="through" anchorx="page" anchory="page"/>
              </v:shape>
            </w:pict>
          </mc:Fallback>
        </mc:AlternateContent>
      </w:r>
      <w:r w:rsidR="008C04B2">
        <w:rPr>
          <w:noProof/>
        </w:rPr>
        <mc:AlternateContent>
          <mc:Choice Requires="wps">
            <w:drawing>
              <wp:anchor distT="0" distB="0" distL="114300" distR="114300" simplePos="0" relativeHeight="251687153" behindDoc="0" locked="0" layoutInCell="1" allowOverlap="1" wp14:anchorId="3ED9FBC9" wp14:editId="4B9D32F3">
                <wp:simplePos x="0" y="0"/>
                <wp:positionH relativeFrom="page">
                  <wp:posOffset>368300</wp:posOffset>
                </wp:positionH>
                <wp:positionV relativeFrom="page">
                  <wp:posOffset>190500</wp:posOffset>
                </wp:positionV>
                <wp:extent cx="7023100" cy="825500"/>
                <wp:effectExtent l="0" t="0" r="0" b="12700"/>
                <wp:wrapThrough wrapText="bothSides">
                  <wp:wrapPolygon edited="0">
                    <wp:start x="78" y="0"/>
                    <wp:lineTo x="78" y="21268"/>
                    <wp:lineTo x="21405" y="21268"/>
                    <wp:lineTo x="21405" y="0"/>
                    <wp:lineTo x="78" y="0"/>
                  </wp:wrapPolygon>
                </wp:wrapThrough>
                <wp:docPr id="328" name="Text Box 328"/>
                <wp:cNvGraphicFramePr/>
                <a:graphic xmlns:a="http://schemas.openxmlformats.org/drawingml/2006/main">
                  <a:graphicData uri="http://schemas.microsoft.com/office/word/2010/wordprocessingShape">
                    <wps:wsp>
                      <wps:cNvSpPr txBox="1"/>
                      <wps:spPr>
                        <a:xfrm>
                          <a:off x="0" y="0"/>
                          <a:ext cx="7023100" cy="825500"/>
                        </a:xfrm>
                        <a:prstGeom prst="rect">
                          <a:avLst/>
                        </a:prstGeom>
                        <a:noFill/>
                        <a:ln>
                          <a:noFill/>
                        </a:ln>
                        <a:effectLst/>
                        <a:extLst>
                          <a:ext uri="{C572A759-6A51-4108-AA02-DFA0A04FC94B}">
                            <ma14:wrappingTextBoxFlag xmlns:ma14="http://schemas.microsoft.com/office/mac/drawingml/2011/main" val="1"/>
                          </a:ext>
                        </a:extLst>
                      </wps:spPr>
                      <wps:txbx>
                        <w:txbxContent>
                          <w:p w14:paraId="6B304FB4" w14:textId="77777777" w:rsidR="00DD055A" w:rsidRPr="008C04B2" w:rsidRDefault="00DD055A" w:rsidP="008C04B2">
                            <w:pPr>
                              <w:jc w:val="center"/>
                              <w:rPr>
                                <w:b/>
                                <w:caps/>
                                <w:noProof/>
                                <w:sz w:val="72"/>
                                <w:szCs w:val="72"/>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Important reminders</w:t>
                            </w:r>
                          </w:p>
                          <w:p w14:paraId="376E9FEE"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47" type="#_x0000_t202" style="position:absolute;margin-left:29pt;margin-top:15pt;width:553pt;height:65pt;z-index:251687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" mv:complextextbox="1" filled="f" stroked="f">
                <v:textbox>
                  <w:txbxContent>
                    <w:p w14:paraId="6B304FB4" w14:textId="77777777" w:rsidR="00DD055A" w:rsidRPr="008C04B2" w:rsidRDefault="00DD055A" w:rsidP="008C04B2">
                      <w:pPr>
                        <w:jc w:val="center"/>
                        <w:rPr>
                          <w:b/>
                          <w:caps/>
                          <w:noProof/>
                          <w:sz w:val="72"/>
                          <w:szCs w:val="72"/>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Important reminders</w:t>
                      </w:r>
                    </w:p>
                    <w:p w14:paraId="376E9FEE" w14:textId="77777777" w:rsidR="00DD055A" w:rsidRDefault="00DD055A"/>
                  </w:txbxContent>
                </v:textbox>
                <w10:wrap type="through" anchorx="page" anchory="page"/>
              </v:shape>
            </w:pict>
          </mc:Fallback>
        </mc:AlternateContent>
      </w:r>
      <w:r w:rsidR="008C04B2">
        <w:rPr>
          <w:noProof/>
        </w:rPr>
        <mc:AlternateContent>
          <mc:Choice Requires="wps">
            <w:drawing>
              <wp:anchor distT="0" distB="0" distL="114300" distR="114300" simplePos="0" relativeHeight="251658406" behindDoc="0" locked="0" layoutInCell="1" allowOverlap="1" wp14:anchorId="68B86174" wp14:editId="00DC81A9">
                <wp:simplePos x="0" y="0"/>
                <wp:positionH relativeFrom="page">
                  <wp:posOffset>368300</wp:posOffset>
                </wp:positionH>
                <wp:positionV relativeFrom="page">
                  <wp:posOffset>749300</wp:posOffset>
                </wp:positionV>
                <wp:extent cx="7023100" cy="3162300"/>
                <wp:effectExtent l="0" t="0" r="12700" b="12700"/>
                <wp:wrapNone/>
                <wp:docPr id="23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31623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2182071" w14:textId="77777777" w:rsidR="00DD055A" w:rsidRPr="008C04B2" w:rsidRDefault="00DD055A" w:rsidP="008C04B2">
                            <w:pPr>
                              <w:widowControl w:val="0"/>
                              <w:autoSpaceDE w:val="0"/>
                              <w:autoSpaceDN w:val="0"/>
                              <w:adjustRightInd w:val="0"/>
                              <w:spacing w:after="0"/>
                              <w:rPr>
                                <w:rFonts w:cstheme="minorHAnsi"/>
                                <w:color w:val="000000"/>
                              </w:rPr>
                            </w:pPr>
                          </w:p>
                          <w:p w14:paraId="72A13C14" w14:textId="71A79597" w:rsidR="00DD055A" w:rsidRDefault="00DD055A" w:rsidP="008C04B2">
                            <w:pPr>
                              <w:widowControl w:val="0"/>
                              <w:autoSpaceDE w:val="0"/>
                              <w:autoSpaceDN w:val="0"/>
                              <w:adjustRightInd w:val="0"/>
                              <w:spacing w:after="0"/>
                              <w:rPr>
                                <w:rFonts w:cstheme="minorHAnsi"/>
                                <w:color w:val="000000"/>
                              </w:rPr>
                            </w:pPr>
                            <w:r>
                              <w:rPr>
                                <w:rFonts w:cstheme="minorHAnsi"/>
                                <w:color w:val="000000"/>
                              </w:rPr>
                              <w:t>*</w:t>
                            </w:r>
                            <w:r w:rsidRPr="008C04B2">
                              <w:rPr>
                                <w:rFonts w:cstheme="minorHAnsi"/>
                                <w:color w:val="000000"/>
                              </w:rPr>
                              <w:t xml:space="preserve">Students in grades 3 to 8 are required to bring a change of clothes for gym class. </w:t>
                            </w:r>
                            <w:r>
                              <w:rPr>
                                <w:rFonts w:cstheme="minorHAnsi"/>
                                <w:color w:val="000000"/>
                              </w:rPr>
                              <w:t>All</w:t>
                            </w:r>
                            <w:r w:rsidRPr="008C04B2">
                              <w:rPr>
                                <w:rFonts w:cstheme="minorHAnsi"/>
                                <w:color w:val="000000"/>
                              </w:rPr>
                              <w:t xml:space="preserve"> students must have an appropriate pair of indoor shoes that can be left at school.</w:t>
                            </w:r>
                          </w:p>
                          <w:p w14:paraId="2E8AD1D7" w14:textId="77777777" w:rsidR="00DD055A" w:rsidRPr="008C04B2" w:rsidRDefault="00DD055A" w:rsidP="008C04B2">
                            <w:pPr>
                              <w:widowControl w:val="0"/>
                              <w:autoSpaceDE w:val="0"/>
                              <w:autoSpaceDN w:val="0"/>
                              <w:adjustRightInd w:val="0"/>
                              <w:spacing w:after="0"/>
                              <w:rPr>
                                <w:rFonts w:cstheme="minorHAnsi"/>
                                <w:color w:val="000000"/>
                              </w:rPr>
                            </w:pPr>
                          </w:p>
                          <w:p w14:paraId="1EA0F85A" w14:textId="77777777" w:rsidR="00DD055A" w:rsidRPr="008C04B2" w:rsidRDefault="00DD055A" w:rsidP="008C04B2">
                            <w:pPr>
                              <w:widowControl w:val="0"/>
                              <w:autoSpaceDE w:val="0"/>
                              <w:autoSpaceDN w:val="0"/>
                              <w:adjustRightInd w:val="0"/>
                              <w:spacing w:after="0"/>
                              <w:jc w:val="center"/>
                              <w:rPr>
                                <w:rFonts w:cstheme="minorHAnsi"/>
                                <w:color w:val="000000"/>
                              </w:rPr>
                            </w:pPr>
                          </w:p>
                          <w:p w14:paraId="206466F8" w14:textId="6D5C0ED7" w:rsidR="00DD055A" w:rsidRDefault="00DD055A" w:rsidP="008C04B2">
                            <w:pPr>
                              <w:widowControl w:val="0"/>
                              <w:autoSpaceDE w:val="0"/>
                              <w:autoSpaceDN w:val="0"/>
                              <w:adjustRightInd w:val="0"/>
                              <w:spacing w:after="0"/>
                              <w:rPr>
                                <w:rFonts w:cstheme="minorHAnsi"/>
                                <w:color w:val="000000"/>
                              </w:rPr>
                            </w:pPr>
                            <w:r>
                              <w:rPr>
                                <w:rFonts w:cstheme="minorHAnsi"/>
                                <w:color w:val="000000"/>
                              </w:rPr>
                              <w:t>*</w:t>
                            </w:r>
                            <w:r w:rsidRPr="00E115C9">
                              <w:rPr>
                                <w:rFonts w:cstheme="minorHAnsi"/>
                                <w:b/>
                                <w:color w:val="000000"/>
                              </w:rPr>
                              <w:t>Please ensure your child is dressed appropriately for the weather as it is getting colder and the students go outside for recess in the morning and at lunch.</w:t>
                            </w:r>
                          </w:p>
                          <w:p w14:paraId="46CEFC81" w14:textId="77777777" w:rsidR="00DD055A" w:rsidRPr="008C04B2" w:rsidRDefault="00DD055A" w:rsidP="008C04B2">
                            <w:pPr>
                              <w:widowControl w:val="0"/>
                              <w:autoSpaceDE w:val="0"/>
                              <w:autoSpaceDN w:val="0"/>
                              <w:adjustRightInd w:val="0"/>
                              <w:spacing w:after="0"/>
                              <w:rPr>
                                <w:rFonts w:cstheme="minorHAnsi"/>
                                <w:color w:val="000000"/>
                              </w:rPr>
                            </w:pPr>
                          </w:p>
                          <w:p w14:paraId="0DB9B47D" w14:textId="77777777" w:rsidR="00DD055A" w:rsidRPr="008C04B2" w:rsidRDefault="00DD055A" w:rsidP="008C04B2">
                            <w:pPr>
                              <w:widowControl w:val="0"/>
                              <w:autoSpaceDE w:val="0"/>
                              <w:autoSpaceDN w:val="0"/>
                              <w:adjustRightInd w:val="0"/>
                              <w:spacing w:after="0"/>
                              <w:rPr>
                                <w:rFonts w:cstheme="minorHAnsi"/>
                                <w:color w:val="000000"/>
                              </w:rPr>
                            </w:pPr>
                          </w:p>
                          <w:p w14:paraId="284DC7CC" w14:textId="49ACC7C6" w:rsidR="00DD055A" w:rsidRPr="008C04B2" w:rsidRDefault="00DD055A" w:rsidP="008C04B2">
                            <w:pPr>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48" style="position:absolute;margin-left:29pt;margin-top:59pt;width:553pt;height:249pt;z-index:2516584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" fillcolor="#93a299 [3204]" stroked="f" strokecolor="#4a7ebb" strokeweight="1.5pt">
                <v:shadow opacity="22938f" mv:blur="38100f" offset="0,2pt"/>
                <v:textbox inset=",7.2pt,,7.2pt">
                  <w:txbxContent>
                    <w:p w14:paraId="02182071" w14:textId="77777777" w:rsidR="00DD055A" w:rsidRPr="008C04B2" w:rsidRDefault="00DD055A" w:rsidP="008C04B2">
                      <w:pPr>
                        <w:widowControl w:val="0"/>
                        <w:autoSpaceDE w:val="0"/>
                        <w:autoSpaceDN w:val="0"/>
                        <w:adjustRightInd w:val="0"/>
                        <w:spacing w:after="0"/>
                        <w:rPr>
                          <w:rFonts w:cstheme="minorHAnsi"/>
                          <w:color w:val="000000"/>
                        </w:rPr>
                      </w:pPr>
                    </w:p>
                    <w:p w14:paraId="72A13C14" w14:textId="71A79597" w:rsidR="00DD055A" w:rsidRDefault="00DD055A" w:rsidP="008C04B2">
                      <w:pPr>
                        <w:widowControl w:val="0"/>
                        <w:autoSpaceDE w:val="0"/>
                        <w:autoSpaceDN w:val="0"/>
                        <w:adjustRightInd w:val="0"/>
                        <w:spacing w:after="0"/>
                        <w:rPr>
                          <w:rFonts w:cstheme="minorHAnsi"/>
                          <w:color w:val="000000"/>
                        </w:rPr>
                      </w:pPr>
                      <w:r>
                        <w:rPr>
                          <w:rFonts w:cstheme="minorHAnsi"/>
                          <w:color w:val="000000"/>
                        </w:rPr>
                        <w:t>*</w:t>
                      </w:r>
                      <w:r w:rsidRPr="008C04B2">
                        <w:rPr>
                          <w:rFonts w:cstheme="minorHAnsi"/>
                          <w:color w:val="000000"/>
                        </w:rPr>
                        <w:t xml:space="preserve">Students in grades 3 to 8 are required to bring a change of clothes for gym class. </w:t>
                      </w:r>
                      <w:r>
                        <w:rPr>
                          <w:rFonts w:cstheme="minorHAnsi"/>
                          <w:color w:val="000000"/>
                        </w:rPr>
                        <w:t>All</w:t>
                      </w:r>
                      <w:r w:rsidRPr="008C04B2">
                        <w:rPr>
                          <w:rFonts w:cstheme="minorHAnsi"/>
                          <w:color w:val="000000"/>
                        </w:rPr>
                        <w:t xml:space="preserve"> students must have an appropriate pair of indoor shoes that can be left at school.</w:t>
                      </w:r>
                    </w:p>
                    <w:p w14:paraId="2E8AD1D7" w14:textId="77777777" w:rsidR="00DD055A" w:rsidRPr="008C04B2" w:rsidRDefault="00DD055A" w:rsidP="008C04B2">
                      <w:pPr>
                        <w:widowControl w:val="0"/>
                        <w:autoSpaceDE w:val="0"/>
                        <w:autoSpaceDN w:val="0"/>
                        <w:adjustRightInd w:val="0"/>
                        <w:spacing w:after="0"/>
                        <w:rPr>
                          <w:rFonts w:cstheme="minorHAnsi"/>
                          <w:color w:val="000000"/>
                        </w:rPr>
                      </w:pPr>
                    </w:p>
                    <w:p w14:paraId="1EA0F85A" w14:textId="77777777" w:rsidR="00DD055A" w:rsidRPr="008C04B2" w:rsidRDefault="00DD055A" w:rsidP="008C04B2">
                      <w:pPr>
                        <w:widowControl w:val="0"/>
                        <w:autoSpaceDE w:val="0"/>
                        <w:autoSpaceDN w:val="0"/>
                        <w:adjustRightInd w:val="0"/>
                        <w:spacing w:after="0"/>
                        <w:jc w:val="center"/>
                        <w:rPr>
                          <w:rFonts w:cstheme="minorHAnsi"/>
                          <w:color w:val="000000"/>
                        </w:rPr>
                      </w:pPr>
                    </w:p>
                    <w:p w14:paraId="206466F8" w14:textId="6D5C0ED7" w:rsidR="00DD055A" w:rsidRDefault="00DD055A" w:rsidP="008C04B2">
                      <w:pPr>
                        <w:widowControl w:val="0"/>
                        <w:autoSpaceDE w:val="0"/>
                        <w:autoSpaceDN w:val="0"/>
                        <w:adjustRightInd w:val="0"/>
                        <w:spacing w:after="0"/>
                        <w:rPr>
                          <w:rFonts w:cstheme="minorHAnsi"/>
                          <w:color w:val="000000"/>
                        </w:rPr>
                      </w:pPr>
                      <w:r>
                        <w:rPr>
                          <w:rFonts w:cstheme="minorHAnsi"/>
                          <w:color w:val="000000"/>
                        </w:rPr>
                        <w:t>*</w:t>
                      </w:r>
                      <w:r w:rsidRPr="00E115C9">
                        <w:rPr>
                          <w:rFonts w:cstheme="minorHAnsi"/>
                          <w:b/>
                          <w:color w:val="000000"/>
                        </w:rPr>
                        <w:t>Please ensure your child is dressed appropriately for the weather as it is getting colder and the students go outside for recess in the morning and at lunch.</w:t>
                      </w:r>
                    </w:p>
                    <w:p w14:paraId="46CEFC81" w14:textId="77777777" w:rsidR="00DD055A" w:rsidRPr="008C04B2" w:rsidRDefault="00DD055A" w:rsidP="008C04B2">
                      <w:pPr>
                        <w:widowControl w:val="0"/>
                        <w:autoSpaceDE w:val="0"/>
                        <w:autoSpaceDN w:val="0"/>
                        <w:adjustRightInd w:val="0"/>
                        <w:spacing w:after="0"/>
                        <w:rPr>
                          <w:rFonts w:cstheme="minorHAnsi"/>
                          <w:color w:val="000000"/>
                        </w:rPr>
                      </w:pPr>
                    </w:p>
                    <w:p w14:paraId="0DB9B47D" w14:textId="77777777" w:rsidR="00DD055A" w:rsidRPr="008C04B2" w:rsidRDefault="00DD055A" w:rsidP="008C04B2">
                      <w:pPr>
                        <w:widowControl w:val="0"/>
                        <w:autoSpaceDE w:val="0"/>
                        <w:autoSpaceDN w:val="0"/>
                        <w:adjustRightInd w:val="0"/>
                        <w:spacing w:after="0"/>
                        <w:rPr>
                          <w:rFonts w:cstheme="minorHAnsi"/>
                          <w:color w:val="000000"/>
                        </w:rPr>
                      </w:pPr>
                    </w:p>
                    <w:p w14:paraId="284DC7CC" w14:textId="49ACC7C6" w:rsidR="00DD055A" w:rsidRPr="008C04B2" w:rsidRDefault="00DD055A" w:rsidP="008C04B2">
                      <w:pPr>
                        <w:rPr>
                          <w:rFonts w:cstheme="minorHAnsi"/>
                        </w:rPr>
                      </w:pPr>
                    </w:p>
                  </w:txbxContent>
                </v:textbox>
                <w10:wrap anchorx="page" anchory="page"/>
              </v:rect>
            </w:pict>
          </mc:Fallback>
        </mc:AlternateContent>
      </w:r>
      <w:r w:rsidR="002D603E">
        <w:rPr>
          <w:noProof/>
        </w:rPr>
        <mc:AlternateContent>
          <mc:Choice Requires="wps">
            <w:drawing>
              <wp:anchor distT="0" distB="0" distL="114300" distR="114300" simplePos="0" relativeHeight="251661553" behindDoc="0" locked="0" layoutInCell="1" allowOverlap="1" wp14:anchorId="1C370ED1" wp14:editId="074023CC">
                <wp:simplePos x="0" y="0"/>
                <wp:positionH relativeFrom="page">
                  <wp:posOffset>368300</wp:posOffset>
                </wp:positionH>
                <wp:positionV relativeFrom="page">
                  <wp:posOffset>9372600</wp:posOffset>
                </wp:positionV>
                <wp:extent cx="1460500" cy="320040"/>
                <wp:effectExtent l="0" t="0" r="12700" b="10160"/>
                <wp:wrapThrough wrapText="bothSides">
                  <wp:wrapPolygon edited="0">
                    <wp:start x="0" y="0"/>
                    <wp:lineTo x="0" y="20571"/>
                    <wp:lineTo x="21412" y="20571"/>
                    <wp:lineTo x="21412" y="0"/>
                    <wp:lineTo x="0" y="0"/>
                  </wp:wrapPolygon>
                </wp:wrapThrough>
                <wp:docPr id="281" name="Text Box 281"/>
                <wp:cNvGraphicFramePr/>
                <a:graphic xmlns:a="http://schemas.openxmlformats.org/drawingml/2006/main">
                  <a:graphicData uri="http://schemas.microsoft.com/office/word/2010/wordprocessingShape">
                    <wps:wsp>
                      <wps:cNvSpPr txBox="1"/>
                      <wps:spPr>
                        <a:xfrm>
                          <a:off x="0" y="0"/>
                          <a:ext cx="1460500" cy="320040"/>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C5DBAB"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1" o:spid="_x0000_s1049" type="#_x0000_t202" style="position:absolute;margin-left:29pt;margin-top:738pt;width:115pt;height:25.2pt;z-index:2516615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" mv:complextextbox="1" stroked="f">
                <v:textbox>
                  <w:txbxContent>
                    <w:p w14:paraId="7EC5DBAB" w14:textId="77777777" w:rsidR="00DD055A" w:rsidRDefault="00DD055A"/>
                  </w:txbxContent>
                </v:textbox>
                <w10:wrap type="through" anchorx="page" anchory="page"/>
              </v:shape>
            </w:pict>
          </mc:Fallback>
        </mc:AlternateContent>
      </w:r>
      <w:r w:rsidR="002D603E">
        <w:rPr>
          <w:noProof/>
        </w:rPr>
        <mc:AlternateContent>
          <mc:Choice Requires="wps">
            <w:drawing>
              <wp:anchor distT="0" distB="0" distL="114300" distR="114300" simplePos="0" relativeHeight="251660529" behindDoc="0" locked="0" layoutInCell="1" allowOverlap="1" wp14:anchorId="42AA019B" wp14:editId="0F0C6F81">
                <wp:simplePos x="0" y="0"/>
                <wp:positionH relativeFrom="page">
                  <wp:posOffset>368300</wp:posOffset>
                </wp:positionH>
                <wp:positionV relativeFrom="page">
                  <wp:posOffset>330200</wp:posOffset>
                </wp:positionV>
                <wp:extent cx="7044055" cy="355600"/>
                <wp:effectExtent l="0" t="0" r="0" b="0"/>
                <wp:wrapThrough wrapText="bothSides">
                  <wp:wrapPolygon edited="0">
                    <wp:start x="0" y="0"/>
                    <wp:lineTo x="0" y="20057"/>
                    <wp:lineTo x="21497" y="20057"/>
                    <wp:lineTo x="21497" y="0"/>
                    <wp:lineTo x="0" y="0"/>
                  </wp:wrapPolygon>
                </wp:wrapThrough>
                <wp:docPr id="277" name="Text Box 277"/>
                <wp:cNvGraphicFramePr/>
                <a:graphic xmlns:a="http://schemas.openxmlformats.org/drawingml/2006/main">
                  <a:graphicData uri="http://schemas.microsoft.com/office/word/2010/wordprocessingShape">
                    <wps:wsp>
                      <wps:cNvSpPr txBox="1"/>
                      <wps:spPr>
                        <a:xfrm>
                          <a:off x="0" y="0"/>
                          <a:ext cx="7044055" cy="3556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0D4EBF"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50" type="#_x0000_t202" style="position:absolute;margin-left:29pt;margin-top:26pt;width:554.65pt;height:28pt;z-index:2516605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" mv:complextextbox="1" fillcolor="white [3212]" stroked="f">
                <v:textbox>
                  <w:txbxContent>
                    <w:p w14:paraId="5B0D4EBF" w14:textId="77777777" w:rsidR="00DD055A" w:rsidRDefault="00DD055A"/>
                  </w:txbxContent>
                </v:textbox>
                <w10:wrap type="through" anchorx="page" anchory="page"/>
              </v:shape>
            </w:pict>
          </mc:Fallback>
        </mc:AlternateContent>
      </w:r>
      <w:r w:rsidR="00761BC6">
        <w:rPr>
          <w:noProof/>
        </w:rPr>
        <mc:AlternateContent>
          <mc:Choice Requires="wps">
            <w:drawing>
              <wp:anchor distT="0" distB="0" distL="114300" distR="114300" simplePos="0" relativeHeight="251658408" behindDoc="0" locked="0" layoutInCell="1" allowOverlap="1" wp14:anchorId="29282A96" wp14:editId="0AB8983C">
                <wp:simplePos x="0" y="0"/>
                <wp:positionH relativeFrom="page">
                  <wp:posOffset>365760</wp:posOffset>
                </wp:positionH>
                <wp:positionV relativeFrom="page">
                  <wp:posOffset>7269480</wp:posOffset>
                </wp:positionV>
                <wp:extent cx="7040880" cy="0"/>
                <wp:effectExtent l="10160" t="17780" r="22860" b="20320"/>
                <wp:wrapNone/>
                <wp:docPr id="23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5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72.4pt" to="583.2pt,57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7" behindDoc="0" locked="0" layoutInCell="1" allowOverlap="1" wp14:anchorId="7FB351EC" wp14:editId="1D5ACC37">
                <wp:simplePos x="0" y="0"/>
                <wp:positionH relativeFrom="page">
                  <wp:posOffset>365760</wp:posOffset>
                </wp:positionH>
                <wp:positionV relativeFrom="page">
                  <wp:posOffset>3977640</wp:posOffset>
                </wp:positionV>
                <wp:extent cx="7040880" cy="0"/>
                <wp:effectExtent l="10160" t="15240" r="22860" b="22860"/>
                <wp:wrapNone/>
                <wp:docPr id="2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58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13.2pt" to="583.2pt,3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" strokecolor="#a5a5a5 [2092]" strokeweight="1pt">
                <v:shadow opacity="22938f" mv:blur="38100f" offset="0,2pt"/>
                <w10:wrap anchorx="page" anchory="page"/>
              </v:line>
            </w:pict>
          </mc:Fallback>
        </mc:AlternateContent>
      </w:r>
      <w:r w:rsidR="00D813D2">
        <w:br w:type="page"/>
      </w:r>
      <w:r w:rsidR="005139DF">
        <w:rPr>
          <w:noProof/>
        </w:rPr>
        <w:lastRenderedPageBreak/>
        <mc:AlternateContent>
          <mc:Choice Requires="wps">
            <w:drawing>
              <wp:anchor distT="0" distB="0" distL="114300" distR="114300" simplePos="0" relativeHeight="251700465" behindDoc="0" locked="0" layoutInCell="1" allowOverlap="1" wp14:anchorId="62F19DD5" wp14:editId="255702D2">
                <wp:simplePos x="0" y="0"/>
                <wp:positionH relativeFrom="page">
                  <wp:posOffset>365760</wp:posOffset>
                </wp:positionH>
                <wp:positionV relativeFrom="page">
                  <wp:posOffset>685800</wp:posOffset>
                </wp:positionV>
                <wp:extent cx="7040880" cy="6172200"/>
                <wp:effectExtent l="0" t="0" r="0" b="0"/>
                <wp:wrapThrough wrapText="bothSides">
                  <wp:wrapPolygon edited="0">
                    <wp:start x="78" y="0"/>
                    <wp:lineTo x="78" y="21511"/>
                    <wp:lineTo x="21429" y="21511"/>
                    <wp:lineTo x="21429" y="0"/>
                    <wp:lineTo x="78" y="0"/>
                  </wp:wrapPolygon>
                </wp:wrapThrough>
                <wp:docPr id="330" name="Text Box 330"/>
                <wp:cNvGraphicFramePr/>
                <a:graphic xmlns:a="http://schemas.openxmlformats.org/drawingml/2006/main">
                  <a:graphicData uri="http://schemas.microsoft.com/office/word/2010/wordprocessingShape">
                    <wps:wsp>
                      <wps:cNvSpPr txBox="1"/>
                      <wps:spPr>
                        <a:xfrm>
                          <a:off x="0" y="0"/>
                          <a:ext cx="7040880" cy="6172200"/>
                        </a:xfrm>
                        <a:prstGeom prst="rect">
                          <a:avLst/>
                        </a:prstGeom>
                        <a:noFill/>
                        <a:ln>
                          <a:noFill/>
                        </a:ln>
                        <a:effectLst/>
                        <a:extLst>
                          <a:ext uri="{C572A759-6A51-4108-AA02-DFA0A04FC94B}">
                            <ma14:wrappingTextBoxFlag xmlns:ma14="http://schemas.microsoft.com/office/mac/drawingml/2011/main" val="1"/>
                          </a:ext>
                        </a:extLst>
                      </wps:spPr>
                      <wps:txbx>
                        <w:txbxContent>
                          <w:p w14:paraId="75F4575F" w14:textId="77777777" w:rsidR="00DD055A" w:rsidRPr="00F909F1" w:rsidRDefault="00DD055A" w:rsidP="00D813D2">
                            <w:pPr>
                              <w:widowControl w:val="0"/>
                              <w:autoSpaceDE w:val="0"/>
                              <w:autoSpaceDN w:val="0"/>
                              <w:adjustRightInd w:val="0"/>
                              <w:spacing w:after="320" w:line="216" w:lineRule="auto"/>
                              <w:jc w:val="center"/>
                              <w:rPr>
                                <w:rFonts w:cs="Charter Roman"/>
                                <w:b/>
                                <w:bCs/>
                                <w:color w:val="93A299" w:themeColor="accent1"/>
                                <w:sz w:val="28"/>
                                <w:szCs w:val="28"/>
                                <w:u w:val="double"/>
                              </w:rPr>
                            </w:pPr>
                            <w:r w:rsidRPr="00F909F1">
                              <w:rPr>
                                <w:rFonts w:cs="Charter Roman"/>
                                <w:b/>
                                <w:bCs/>
                                <w:color w:val="93A299" w:themeColor="accent1"/>
                                <w:sz w:val="28"/>
                                <w:szCs w:val="28"/>
                                <w:u w:val="double"/>
                              </w:rPr>
                              <w:t>Attendance Policy</w:t>
                            </w:r>
                          </w:p>
                          <w:p w14:paraId="441EF494" w14:textId="77777777" w:rsidR="00DD055A" w:rsidRDefault="00DD055A" w:rsidP="00D813D2">
                            <w:pPr>
                              <w:widowControl w:val="0"/>
                              <w:tabs>
                                <w:tab w:val="left" w:pos="280"/>
                              </w:tabs>
                              <w:autoSpaceDE w:val="0"/>
                              <w:autoSpaceDN w:val="0"/>
                              <w:adjustRightInd w:val="0"/>
                              <w:spacing w:line="288" w:lineRule="auto"/>
                              <w:jc w:val="center"/>
                              <w:rPr>
                                <w:rFonts w:cs="Hoefler Text"/>
                                <w:color w:val="292934" w:themeColor="text1"/>
                                <w:u w:color="FB0207"/>
                              </w:rPr>
                            </w:pPr>
                            <w:r w:rsidRPr="003E3F61">
                              <w:rPr>
                                <w:rFonts w:cs="Hoefler Text"/>
                                <w:color w:val="292934" w:themeColor="text1"/>
                                <w:u w:color="FB0207"/>
                              </w:rPr>
                              <w:t>School attendance is taken at 8:30 a.m. Yo</w:t>
                            </w:r>
                            <w:r>
                              <w:rPr>
                                <w:rFonts w:cs="Hoefler Text"/>
                                <w:color w:val="292934" w:themeColor="text1"/>
                                <w:u w:color="FB0207"/>
                              </w:rPr>
                              <w:t xml:space="preserve">ur child is late at 8:31 a.m. </w:t>
                            </w:r>
                          </w:p>
                          <w:p w14:paraId="68226392" w14:textId="1613F7AD" w:rsidR="00DD055A" w:rsidRPr="005139DF" w:rsidRDefault="00DD055A" w:rsidP="005139DF">
                            <w:pPr>
                              <w:widowControl w:val="0"/>
                              <w:tabs>
                                <w:tab w:val="left" w:pos="280"/>
                              </w:tabs>
                              <w:autoSpaceDE w:val="0"/>
                              <w:autoSpaceDN w:val="0"/>
                              <w:adjustRightInd w:val="0"/>
                              <w:spacing w:line="288" w:lineRule="auto"/>
                              <w:jc w:val="center"/>
                              <w:rPr>
                                <w:rFonts w:cs="Hoefler Text"/>
                                <w:i/>
                                <w:iCs/>
                                <w:color w:val="292934" w:themeColor="text1"/>
                                <w:u w:color="FB0207"/>
                              </w:rPr>
                            </w:pPr>
                            <w:r w:rsidRPr="003E3F61">
                              <w:rPr>
                                <w:rFonts w:cs="Hoefler Text"/>
                                <w:color w:val="292934" w:themeColor="text1"/>
                                <w:u w:color="FB0207"/>
                              </w:rPr>
                              <w:t>Breakfast is served from 8:05 – 8:25 am. Walkers should arrive as close to 8:05 am as possible (especially if they are eating breakfast)</w:t>
                            </w:r>
                            <w:r w:rsidRPr="003E3F61">
                              <w:rPr>
                                <w:rFonts w:cs="Hoefler Text"/>
                                <w:i/>
                                <w:iCs/>
                                <w:color w:val="292934" w:themeColor="text1"/>
                                <w:u w:color="FB0207"/>
                              </w:rPr>
                              <w:t>.  </w:t>
                            </w:r>
                          </w:p>
                          <w:p w14:paraId="0A52CF2E" w14:textId="77777777" w:rsidR="00DD055A" w:rsidRPr="003E3F61" w:rsidRDefault="00DD055A" w:rsidP="00D813D2">
                            <w:pPr>
                              <w:widowControl w:val="0"/>
                              <w:autoSpaceDE w:val="0"/>
                              <w:autoSpaceDN w:val="0"/>
                              <w:adjustRightInd w:val="0"/>
                              <w:spacing w:after="260"/>
                              <w:rPr>
                                <w:rFonts w:cs="Hoefler Text"/>
                                <w:color w:val="292934" w:themeColor="text1"/>
                              </w:rPr>
                            </w:pPr>
                            <w:r w:rsidRPr="003E3F61">
                              <w:rPr>
                                <w:rFonts w:cs="Hoefler Text"/>
                                <w:color w:val="292934" w:themeColor="text1"/>
                              </w:rPr>
                              <w:t xml:space="preserve">All students arriving after 8:31 am are considered late and </w:t>
                            </w:r>
                            <w:r w:rsidRPr="003E3F61">
                              <w:rPr>
                                <w:rFonts w:cs="Hoefler Text"/>
                                <w:b/>
                                <w:bCs/>
                                <w:color w:val="292934" w:themeColor="text1"/>
                              </w:rPr>
                              <w:t>parents must sign them in at the office</w:t>
                            </w:r>
                            <w:r w:rsidRPr="003E3F61">
                              <w:rPr>
                                <w:rFonts w:cs="Hoefler Text"/>
                                <w:color w:val="292934" w:themeColor="text1"/>
                              </w:rPr>
                              <w:t xml:space="preserve"> </w:t>
                            </w:r>
                            <w:r w:rsidRPr="003E3F61">
                              <w:rPr>
                                <w:rFonts w:cs="Hoefler Text"/>
                                <w:b/>
                                <w:bCs/>
                                <w:color w:val="292934" w:themeColor="text1"/>
                              </w:rPr>
                              <w:t>before going to class</w:t>
                            </w:r>
                            <w:r w:rsidRPr="003E3F61">
                              <w:rPr>
                                <w:rFonts w:cs="Hoefler Text"/>
                                <w:color w:val="292934" w:themeColor="text1"/>
                              </w:rPr>
                              <w:t xml:space="preserve">. </w:t>
                            </w:r>
                          </w:p>
                          <w:p w14:paraId="25E2C3D8" w14:textId="77777777" w:rsidR="00DD055A" w:rsidRPr="00F909F1" w:rsidRDefault="00DD055A" w:rsidP="00D813D2">
                            <w:pPr>
                              <w:jc w:val="center"/>
                              <w:rPr>
                                <w:rFonts w:cs="Hoefler Text"/>
                                <w:b/>
                                <w:bCs/>
                                <w:color w:val="292934" w:themeColor="text1"/>
                                <w:u w:val="single" w:color="000000"/>
                              </w:rPr>
                            </w:pPr>
                            <w:r w:rsidRPr="003E3F61">
                              <w:rPr>
                                <w:rFonts w:cs="Hoefler Text"/>
                                <w:color w:val="292934" w:themeColor="text1"/>
                                <w:u w:color="000000"/>
                              </w:rPr>
                              <w:t xml:space="preserve"> All students being dropped off after 8:31 am must arrive through the main doors of the building.   </w:t>
                            </w:r>
                            <w:r w:rsidRPr="003E3F61">
                              <w:rPr>
                                <w:rFonts w:cs="Hoefler Text"/>
                                <w:b/>
                                <w:bCs/>
                                <w:color w:val="292934" w:themeColor="text1"/>
                                <w:u w:val="single"/>
                              </w:rPr>
                              <w:t>Parents please walk</w:t>
                            </w:r>
                            <w:r w:rsidRPr="003E3F61">
                              <w:rPr>
                                <w:rFonts w:cs="Hoefler Text"/>
                                <w:b/>
                                <w:bCs/>
                                <w:color w:val="292934" w:themeColor="text1"/>
                                <w:u w:val="single" w:color="000000"/>
                              </w:rPr>
                              <w:t xml:space="preserve"> your child into school and sign the late form.</w:t>
                            </w:r>
                          </w:p>
                          <w:p w14:paraId="07800EC9" w14:textId="77777777" w:rsidR="00DD055A" w:rsidRPr="00F909F1" w:rsidRDefault="00DD055A" w:rsidP="00D813D2">
                            <w:pPr>
                              <w:widowControl w:val="0"/>
                              <w:autoSpaceDE w:val="0"/>
                              <w:autoSpaceDN w:val="0"/>
                              <w:adjustRightInd w:val="0"/>
                              <w:rPr>
                                <w:rFonts w:cs="Hoefler Text"/>
                                <w:b/>
                                <w:bCs/>
                                <w:color w:val="AD8F67" w:themeColor="accent2"/>
                                <w:u w:val="single" w:color="000000"/>
                              </w:rPr>
                            </w:pPr>
                            <w:r>
                              <w:rPr>
                                <w:rFonts w:cs="Hoefler Text"/>
                                <w:b/>
                                <w:bCs/>
                                <w:color w:val="AD8F67" w:themeColor="accent2"/>
                                <w:u w:val="single" w:color="000000"/>
                              </w:rPr>
                              <w:t>_____________________________________________________________________________</w:t>
                            </w:r>
                          </w:p>
                          <w:p w14:paraId="56C3FC46" w14:textId="77777777" w:rsidR="00DD055A" w:rsidRPr="005139DF" w:rsidRDefault="00DD055A" w:rsidP="001218DA">
                            <w:pPr>
                              <w:widowControl w:val="0"/>
                              <w:autoSpaceDE w:val="0"/>
                              <w:autoSpaceDN w:val="0"/>
                              <w:adjustRightInd w:val="0"/>
                              <w:jc w:val="center"/>
                              <w:rPr>
                                <w:rFonts w:cs="Hoefler Text"/>
                                <w:b/>
                                <w:bCs/>
                                <w:color w:val="79463D" w:themeColor="accent6"/>
                                <w:sz w:val="28"/>
                                <w:szCs w:val="28"/>
                                <w:u w:val="double"/>
                              </w:rPr>
                            </w:pPr>
                            <w:r w:rsidRPr="005139DF">
                              <w:rPr>
                                <w:rFonts w:cs="Hoefler Text"/>
                                <w:b/>
                                <w:bCs/>
                                <w:color w:val="79463D" w:themeColor="accent6"/>
                                <w:sz w:val="28"/>
                                <w:szCs w:val="28"/>
                                <w:u w:val="double"/>
                              </w:rPr>
                              <w:t>NEKAW NAQSI P+SIN</w:t>
                            </w:r>
                          </w:p>
                          <w:p w14:paraId="37B1FFAB" w14:textId="77777777" w:rsidR="00DD055A" w:rsidRPr="003E3F61" w:rsidRDefault="00DD055A" w:rsidP="00D813D2">
                            <w:pPr>
                              <w:widowControl w:val="0"/>
                              <w:autoSpaceDE w:val="0"/>
                              <w:autoSpaceDN w:val="0"/>
                              <w:adjustRightInd w:val="0"/>
                              <w:jc w:val="center"/>
                              <w:rPr>
                                <w:rFonts w:cs="Hoefler Text"/>
                                <w:b/>
                                <w:bCs/>
                                <w:color w:val="292934" w:themeColor="text1"/>
                              </w:rPr>
                            </w:pPr>
                            <w:r w:rsidRPr="003E3F61">
                              <w:rPr>
                                <w:rFonts w:cs="Hoefler Text"/>
                                <w:b/>
                                <w:bCs/>
                                <w:color w:val="292934" w:themeColor="text1"/>
                              </w:rPr>
                              <w:t>We’re always at school</w:t>
                            </w:r>
                          </w:p>
                          <w:p w14:paraId="42AA0EB9" w14:textId="77777777" w:rsidR="00DD055A" w:rsidRPr="003E3F61" w:rsidRDefault="00DD055A" w:rsidP="00D813D2">
                            <w:pPr>
                              <w:widowControl w:val="0"/>
                              <w:autoSpaceDE w:val="0"/>
                              <w:autoSpaceDN w:val="0"/>
                              <w:adjustRightInd w:val="0"/>
                              <w:jc w:val="center"/>
                              <w:rPr>
                                <w:rFonts w:cs="Hoefler Text"/>
                                <w:b/>
                                <w:bCs/>
                                <w:color w:val="292934" w:themeColor="text1"/>
                              </w:rPr>
                            </w:pPr>
                            <w:r w:rsidRPr="003E3F61">
                              <w:rPr>
                                <w:rFonts w:cs="Hoefler Text"/>
                                <w:b/>
                                <w:bCs/>
                                <w:color w:val="292934" w:themeColor="text1"/>
                              </w:rPr>
                              <w:t>Perfect Attendance Program</w:t>
                            </w:r>
                          </w:p>
                          <w:p w14:paraId="1103B39D" w14:textId="77777777" w:rsidR="00DD055A" w:rsidRPr="003E3F61" w:rsidRDefault="00DD055A" w:rsidP="00D813D2">
                            <w:pPr>
                              <w:widowControl w:val="0"/>
                              <w:autoSpaceDE w:val="0"/>
                              <w:autoSpaceDN w:val="0"/>
                              <w:adjustRightInd w:val="0"/>
                              <w:jc w:val="center"/>
                              <w:rPr>
                                <w:rFonts w:cs="American Typewriter"/>
                                <w:color w:val="292934" w:themeColor="text1"/>
                              </w:rPr>
                            </w:pPr>
                            <w:r w:rsidRPr="003E3F61">
                              <w:rPr>
                                <w:rFonts w:cs="American Typewriter"/>
                                <w:color w:val="292934" w:themeColor="text1"/>
                              </w:rPr>
                              <w:t xml:space="preserve">The goal is to promote attendance at school, encourage punctuality, and discourage tardiness. Everyday that a class has perfect attendance they will receive a letter from the phrase </w:t>
                            </w:r>
                            <w:r w:rsidRPr="003E3F61">
                              <w:rPr>
                                <w:rFonts w:cs="American Typewriter"/>
                                <w:b/>
                                <w:bCs/>
                                <w:color w:val="292934" w:themeColor="text1"/>
                              </w:rPr>
                              <w:t>NEKAW NAQSI P+SIN</w:t>
                            </w:r>
                          </w:p>
                          <w:p w14:paraId="171162F8" w14:textId="74DCB8E3" w:rsidR="00DD055A" w:rsidRPr="005139DF" w:rsidRDefault="00DD055A" w:rsidP="005139DF">
                            <w:pPr>
                              <w:jc w:val="center"/>
                              <w:rPr>
                                <w:rFonts w:cs="American Typewriter"/>
                                <w:color w:val="292934" w:themeColor="text1"/>
                              </w:rPr>
                            </w:pPr>
                            <w:r w:rsidRPr="003E3F61">
                              <w:rPr>
                                <w:rFonts w:cs="American Typewriter"/>
                                <w:color w:val="292934" w:themeColor="text1"/>
                              </w:rPr>
                              <w:t xml:space="preserve">The first class to spell out this phrase will receive a pizza party or ice cream party at the end of the </w:t>
                            </w:r>
                            <w:r>
                              <w:rPr>
                                <w:rFonts w:cs="American Typewriter"/>
                                <w:color w:val="292934" w:themeColor="text1"/>
                              </w:rPr>
                              <w:t>month</w:t>
                            </w:r>
                            <w:r w:rsidRPr="003E3F61">
                              <w:rPr>
                                <w:rFonts w:cs="American Typewriter"/>
                                <w:color w:val="292934" w:themeColor="text1"/>
                              </w:rPr>
                              <w:t xml:space="preserve"> in which they won.</w:t>
                            </w:r>
                          </w:p>
                          <w:p w14:paraId="7128F720" w14:textId="77777777" w:rsidR="00DD055A" w:rsidRDefault="00DD055A" w:rsidP="005139DF">
                            <w:pPr>
                              <w:jc w:val="center"/>
                              <w:rPr>
                                <w:rFonts w:cs="American Typewriter"/>
                                <w:color w:val="FF0000"/>
                                <w:sz w:val="28"/>
                                <w:szCs w:val="28"/>
                              </w:rPr>
                            </w:pPr>
                          </w:p>
                          <w:p w14:paraId="30D85C49" w14:textId="713D3156" w:rsidR="00DD055A" w:rsidRPr="003126FA" w:rsidRDefault="00DD055A" w:rsidP="005139DF">
                            <w:pPr>
                              <w:jc w:val="center"/>
                              <w:rPr>
                                <w:rFonts w:cs="American Typewriter"/>
                                <w:color w:val="FF0000"/>
                                <w:sz w:val="28"/>
                                <w:szCs w:val="28"/>
                              </w:rPr>
                            </w:pPr>
                            <w:r>
                              <w:rPr>
                                <w:rFonts w:cs="American Typewriter"/>
                                <w:color w:val="FF0000"/>
                                <w:sz w:val="28"/>
                                <w:szCs w:val="28"/>
                              </w:rPr>
                              <w:t xml:space="preserve"> </w:t>
                            </w:r>
                            <w:r w:rsidRPr="003126FA">
                              <w:rPr>
                                <w:rFonts w:cs="American Typewriter"/>
                                <w:color w:val="FF0000"/>
                                <w:sz w:val="28"/>
                                <w:szCs w:val="28"/>
                              </w:rPr>
                              <w:t>Congratulations to Mr.Canistro’s Grade 8 class for winning a pizza party!!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51" type="#_x0000_t202" style="position:absolute;margin-left:28.8pt;margin-top:54pt;width:554.4pt;height:486pt;z-index:251700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" mv:complextextbox="1" filled="f" stroked="f">
                <v:textbox>
                  <w:txbxContent>
                    <w:p w14:paraId="75F4575F" w14:textId="77777777" w:rsidR="00DD055A" w:rsidRPr="00F909F1" w:rsidRDefault="00DD055A" w:rsidP="00D813D2">
                      <w:pPr>
                        <w:widowControl w:val="0"/>
                        <w:autoSpaceDE w:val="0"/>
                        <w:autoSpaceDN w:val="0"/>
                        <w:adjustRightInd w:val="0"/>
                        <w:spacing w:after="320" w:line="216" w:lineRule="auto"/>
                        <w:jc w:val="center"/>
                        <w:rPr>
                          <w:rFonts w:cs="Charter Roman"/>
                          <w:b/>
                          <w:bCs/>
                          <w:color w:val="93A299" w:themeColor="accent1"/>
                          <w:sz w:val="28"/>
                          <w:szCs w:val="28"/>
                          <w:u w:val="double"/>
                        </w:rPr>
                      </w:pPr>
                      <w:r w:rsidRPr="00F909F1">
                        <w:rPr>
                          <w:rFonts w:cs="Charter Roman"/>
                          <w:b/>
                          <w:bCs/>
                          <w:color w:val="93A299" w:themeColor="accent1"/>
                          <w:sz w:val="28"/>
                          <w:szCs w:val="28"/>
                          <w:u w:val="double"/>
                        </w:rPr>
                        <w:t>Attendance Policy</w:t>
                      </w:r>
                    </w:p>
                    <w:p w14:paraId="441EF494" w14:textId="77777777" w:rsidR="00DD055A" w:rsidRDefault="00DD055A" w:rsidP="00D813D2">
                      <w:pPr>
                        <w:widowControl w:val="0"/>
                        <w:tabs>
                          <w:tab w:val="left" w:pos="280"/>
                        </w:tabs>
                        <w:autoSpaceDE w:val="0"/>
                        <w:autoSpaceDN w:val="0"/>
                        <w:adjustRightInd w:val="0"/>
                        <w:spacing w:line="288" w:lineRule="auto"/>
                        <w:jc w:val="center"/>
                        <w:rPr>
                          <w:rFonts w:cs="Hoefler Text"/>
                          <w:color w:val="292934" w:themeColor="text1"/>
                          <w:u w:color="FB0207"/>
                        </w:rPr>
                      </w:pPr>
                      <w:r w:rsidRPr="003E3F61">
                        <w:rPr>
                          <w:rFonts w:cs="Hoefler Text"/>
                          <w:color w:val="292934" w:themeColor="text1"/>
                          <w:u w:color="FB0207"/>
                        </w:rPr>
                        <w:t>School attendance is taken at 8:30 a.m. Yo</w:t>
                      </w:r>
                      <w:r>
                        <w:rPr>
                          <w:rFonts w:cs="Hoefler Text"/>
                          <w:color w:val="292934" w:themeColor="text1"/>
                          <w:u w:color="FB0207"/>
                        </w:rPr>
                        <w:t xml:space="preserve">ur child is late at 8:31 a.m. </w:t>
                      </w:r>
                    </w:p>
                    <w:p w14:paraId="68226392" w14:textId="1613F7AD" w:rsidR="00DD055A" w:rsidRPr="005139DF" w:rsidRDefault="00DD055A" w:rsidP="005139DF">
                      <w:pPr>
                        <w:widowControl w:val="0"/>
                        <w:tabs>
                          <w:tab w:val="left" w:pos="280"/>
                        </w:tabs>
                        <w:autoSpaceDE w:val="0"/>
                        <w:autoSpaceDN w:val="0"/>
                        <w:adjustRightInd w:val="0"/>
                        <w:spacing w:line="288" w:lineRule="auto"/>
                        <w:jc w:val="center"/>
                        <w:rPr>
                          <w:rFonts w:cs="Hoefler Text"/>
                          <w:i/>
                          <w:iCs/>
                          <w:color w:val="292934" w:themeColor="text1"/>
                          <w:u w:color="FB0207"/>
                        </w:rPr>
                      </w:pPr>
                      <w:r w:rsidRPr="003E3F61">
                        <w:rPr>
                          <w:rFonts w:cs="Hoefler Text"/>
                          <w:color w:val="292934" w:themeColor="text1"/>
                          <w:u w:color="FB0207"/>
                        </w:rPr>
                        <w:t>Breakfast is served from 8:05 – 8:25 am. Walkers should arrive as close to 8:05 am as possible (especially if they are eating breakfast)</w:t>
                      </w:r>
                      <w:r w:rsidRPr="003E3F61">
                        <w:rPr>
                          <w:rFonts w:cs="Hoefler Text"/>
                          <w:i/>
                          <w:iCs/>
                          <w:color w:val="292934" w:themeColor="text1"/>
                          <w:u w:color="FB0207"/>
                        </w:rPr>
                        <w:t>.  </w:t>
                      </w:r>
                    </w:p>
                    <w:p w14:paraId="0A52CF2E" w14:textId="77777777" w:rsidR="00DD055A" w:rsidRPr="003E3F61" w:rsidRDefault="00DD055A" w:rsidP="00D813D2">
                      <w:pPr>
                        <w:widowControl w:val="0"/>
                        <w:autoSpaceDE w:val="0"/>
                        <w:autoSpaceDN w:val="0"/>
                        <w:adjustRightInd w:val="0"/>
                        <w:spacing w:after="260"/>
                        <w:rPr>
                          <w:rFonts w:cs="Hoefler Text"/>
                          <w:color w:val="292934" w:themeColor="text1"/>
                        </w:rPr>
                      </w:pPr>
                      <w:r w:rsidRPr="003E3F61">
                        <w:rPr>
                          <w:rFonts w:cs="Hoefler Text"/>
                          <w:color w:val="292934" w:themeColor="text1"/>
                        </w:rPr>
                        <w:t xml:space="preserve">All students arriving after 8:31 am are considered late and </w:t>
                      </w:r>
                      <w:r w:rsidRPr="003E3F61">
                        <w:rPr>
                          <w:rFonts w:cs="Hoefler Text"/>
                          <w:b/>
                          <w:bCs/>
                          <w:color w:val="292934" w:themeColor="text1"/>
                        </w:rPr>
                        <w:t>parents must sign them in at the office</w:t>
                      </w:r>
                      <w:r w:rsidRPr="003E3F61">
                        <w:rPr>
                          <w:rFonts w:cs="Hoefler Text"/>
                          <w:color w:val="292934" w:themeColor="text1"/>
                        </w:rPr>
                        <w:t xml:space="preserve"> </w:t>
                      </w:r>
                      <w:r w:rsidRPr="003E3F61">
                        <w:rPr>
                          <w:rFonts w:cs="Hoefler Text"/>
                          <w:b/>
                          <w:bCs/>
                          <w:color w:val="292934" w:themeColor="text1"/>
                        </w:rPr>
                        <w:t>before going to class</w:t>
                      </w:r>
                      <w:r w:rsidRPr="003E3F61">
                        <w:rPr>
                          <w:rFonts w:cs="Hoefler Text"/>
                          <w:color w:val="292934" w:themeColor="text1"/>
                        </w:rPr>
                        <w:t xml:space="preserve">. </w:t>
                      </w:r>
                    </w:p>
                    <w:p w14:paraId="25E2C3D8" w14:textId="77777777" w:rsidR="00DD055A" w:rsidRPr="00F909F1" w:rsidRDefault="00DD055A" w:rsidP="00D813D2">
                      <w:pPr>
                        <w:jc w:val="center"/>
                        <w:rPr>
                          <w:rFonts w:cs="Hoefler Text"/>
                          <w:b/>
                          <w:bCs/>
                          <w:color w:val="292934" w:themeColor="text1"/>
                          <w:u w:val="single" w:color="000000"/>
                        </w:rPr>
                      </w:pPr>
                      <w:r w:rsidRPr="003E3F61">
                        <w:rPr>
                          <w:rFonts w:cs="Hoefler Text"/>
                          <w:color w:val="292934" w:themeColor="text1"/>
                          <w:u w:color="000000"/>
                        </w:rPr>
                        <w:t xml:space="preserve"> All students being dropped off after 8:31 am must arrive through the main doors of the building.   </w:t>
                      </w:r>
                      <w:r w:rsidRPr="003E3F61">
                        <w:rPr>
                          <w:rFonts w:cs="Hoefler Text"/>
                          <w:b/>
                          <w:bCs/>
                          <w:color w:val="292934" w:themeColor="text1"/>
                          <w:u w:val="single"/>
                        </w:rPr>
                        <w:t>Parents please walk</w:t>
                      </w:r>
                      <w:r w:rsidRPr="003E3F61">
                        <w:rPr>
                          <w:rFonts w:cs="Hoefler Text"/>
                          <w:b/>
                          <w:bCs/>
                          <w:color w:val="292934" w:themeColor="text1"/>
                          <w:u w:val="single" w:color="000000"/>
                        </w:rPr>
                        <w:t xml:space="preserve"> your child into school and sign the late form.</w:t>
                      </w:r>
                    </w:p>
                    <w:p w14:paraId="07800EC9" w14:textId="77777777" w:rsidR="00DD055A" w:rsidRPr="00F909F1" w:rsidRDefault="00DD055A" w:rsidP="00D813D2">
                      <w:pPr>
                        <w:widowControl w:val="0"/>
                        <w:autoSpaceDE w:val="0"/>
                        <w:autoSpaceDN w:val="0"/>
                        <w:adjustRightInd w:val="0"/>
                        <w:rPr>
                          <w:rFonts w:cs="Hoefler Text"/>
                          <w:b/>
                          <w:bCs/>
                          <w:color w:val="AD8F67" w:themeColor="accent2"/>
                          <w:u w:val="single" w:color="000000"/>
                        </w:rPr>
                      </w:pPr>
                      <w:r>
                        <w:rPr>
                          <w:rFonts w:cs="Hoefler Text"/>
                          <w:b/>
                          <w:bCs/>
                          <w:color w:val="AD8F67" w:themeColor="accent2"/>
                          <w:u w:val="single" w:color="000000"/>
                        </w:rPr>
                        <w:t>_____________________________________________________________________________</w:t>
                      </w:r>
                    </w:p>
                    <w:p w14:paraId="56C3FC46" w14:textId="77777777" w:rsidR="00DD055A" w:rsidRPr="005139DF" w:rsidRDefault="00DD055A" w:rsidP="001218DA">
                      <w:pPr>
                        <w:widowControl w:val="0"/>
                        <w:autoSpaceDE w:val="0"/>
                        <w:autoSpaceDN w:val="0"/>
                        <w:adjustRightInd w:val="0"/>
                        <w:jc w:val="center"/>
                        <w:rPr>
                          <w:rFonts w:cs="Hoefler Text"/>
                          <w:b/>
                          <w:bCs/>
                          <w:color w:val="79463D" w:themeColor="accent6"/>
                          <w:sz w:val="28"/>
                          <w:szCs w:val="28"/>
                          <w:u w:val="double"/>
                        </w:rPr>
                      </w:pPr>
                      <w:r w:rsidRPr="005139DF">
                        <w:rPr>
                          <w:rFonts w:cs="Hoefler Text"/>
                          <w:b/>
                          <w:bCs/>
                          <w:color w:val="79463D" w:themeColor="accent6"/>
                          <w:sz w:val="28"/>
                          <w:szCs w:val="28"/>
                          <w:u w:val="double"/>
                        </w:rPr>
                        <w:t>NEKAW NAQSI P+SIN</w:t>
                      </w:r>
                    </w:p>
                    <w:p w14:paraId="37B1FFAB" w14:textId="77777777" w:rsidR="00DD055A" w:rsidRPr="003E3F61" w:rsidRDefault="00DD055A" w:rsidP="00D813D2">
                      <w:pPr>
                        <w:widowControl w:val="0"/>
                        <w:autoSpaceDE w:val="0"/>
                        <w:autoSpaceDN w:val="0"/>
                        <w:adjustRightInd w:val="0"/>
                        <w:jc w:val="center"/>
                        <w:rPr>
                          <w:rFonts w:cs="Hoefler Text"/>
                          <w:b/>
                          <w:bCs/>
                          <w:color w:val="292934" w:themeColor="text1"/>
                        </w:rPr>
                      </w:pPr>
                      <w:r w:rsidRPr="003E3F61">
                        <w:rPr>
                          <w:rFonts w:cs="Hoefler Text"/>
                          <w:b/>
                          <w:bCs/>
                          <w:color w:val="292934" w:themeColor="text1"/>
                        </w:rPr>
                        <w:t>We’re always at school</w:t>
                      </w:r>
                    </w:p>
                    <w:p w14:paraId="42AA0EB9" w14:textId="77777777" w:rsidR="00DD055A" w:rsidRPr="003E3F61" w:rsidRDefault="00DD055A" w:rsidP="00D813D2">
                      <w:pPr>
                        <w:widowControl w:val="0"/>
                        <w:autoSpaceDE w:val="0"/>
                        <w:autoSpaceDN w:val="0"/>
                        <w:adjustRightInd w:val="0"/>
                        <w:jc w:val="center"/>
                        <w:rPr>
                          <w:rFonts w:cs="Hoefler Text"/>
                          <w:b/>
                          <w:bCs/>
                          <w:color w:val="292934" w:themeColor="text1"/>
                        </w:rPr>
                      </w:pPr>
                      <w:r w:rsidRPr="003E3F61">
                        <w:rPr>
                          <w:rFonts w:cs="Hoefler Text"/>
                          <w:b/>
                          <w:bCs/>
                          <w:color w:val="292934" w:themeColor="text1"/>
                        </w:rPr>
                        <w:t>Perfect Attendance Program</w:t>
                      </w:r>
                    </w:p>
                    <w:p w14:paraId="1103B39D" w14:textId="77777777" w:rsidR="00DD055A" w:rsidRPr="003E3F61" w:rsidRDefault="00DD055A" w:rsidP="00D813D2">
                      <w:pPr>
                        <w:widowControl w:val="0"/>
                        <w:autoSpaceDE w:val="0"/>
                        <w:autoSpaceDN w:val="0"/>
                        <w:adjustRightInd w:val="0"/>
                        <w:jc w:val="center"/>
                        <w:rPr>
                          <w:rFonts w:cs="American Typewriter"/>
                          <w:color w:val="292934" w:themeColor="text1"/>
                        </w:rPr>
                      </w:pPr>
                      <w:r w:rsidRPr="003E3F61">
                        <w:rPr>
                          <w:rFonts w:cs="American Typewriter"/>
                          <w:color w:val="292934" w:themeColor="text1"/>
                        </w:rPr>
                        <w:t xml:space="preserve">The goal is to promote attendance at school, encourage punctuality, and discourage tardiness. Everyday that a class has perfect attendance they will receive a letter from the phrase </w:t>
                      </w:r>
                      <w:r w:rsidRPr="003E3F61">
                        <w:rPr>
                          <w:rFonts w:cs="American Typewriter"/>
                          <w:b/>
                          <w:bCs/>
                          <w:color w:val="292934" w:themeColor="text1"/>
                        </w:rPr>
                        <w:t>NEKAW NAQSI P+SIN</w:t>
                      </w:r>
                    </w:p>
                    <w:p w14:paraId="171162F8" w14:textId="74DCB8E3" w:rsidR="00DD055A" w:rsidRPr="005139DF" w:rsidRDefault="00DD055A" w:rsidP="005139DF">
                      <w:pPr>
                        <w:jc w:val="center"/>
                        <w:rPr>
                          <w:rFonts w:cs="American Typewriter"/>
                          <w:color w:val="292934" w:themeColor="text1"/>
                        </w:rPr>
                      </w:pPr>
                      <w:r w:rsidRPr="003E3F61">
                        <w:rPr>
                          <w:rFonts w:cs="American Typewriter"/>
                          <w:color w:val="292934" w:themeColor="text1"/>
                        </w:rPr>
                        <w:t xml:space="preserve">The first class to spell out this phrase will receive a pizza party or ice cream party at the end of the </w:t>
                      </w:r>
                      <w:r>
                        <w:rPr>
                          <w:rFonts w:cs="American Typewriter"/>
                          <w:color w:val="292934" w:themeColor="text1"/>
                        </w:rPr>
                        <w:t>month</w:t>
                      </w:r>
                      <w:r w:rsidRPr="003E3F61">
                        <w:rPr>
                          <w:rFonts w:cs="American Typewriter"/>
                          <w:color w:val="292934" w:themeColor="text1"/>
                        </w:rPr>
                        <w:t xml:space="preserve"> in which they won.</w:t>
                      </w:r>
                    </w:p>
                    <w:p w14:paraId="7128F720" w14:textId="77777777" w:rsidR="00DD055A" w:rsidRDefault="00DD055A" w:rsidP="005139DF">
                      <w:pPr>
                        <w:jc w:val="center"/>
                        <w:rPr>
                          <w:rFonts w:cs="American Typewriter"/>
                          <w:color w:val="FF0000"/>
                          <w:sz w:val="28"/>
                          <w:szCs w:val="28"/>
                        </w:rPr>
                      </w:pPr>
                    </w:p>
                    <w:p w14:paraId="30D85C49" w14:textId="713D3156" w:rsidR="00DD055A" w:rsidRPr="003126FA" w:rsidRDefault="00DD055A" w:rsidP="005139DF">
                      <w:pPr>
                        <w:jc w:val="center"/>
                        <w:rPr>
                          <w:rFonts w:cs="American Typewriter"/>
                          <w:color w:val="FF0000"/>
                          <w:sz w:val="28"/>
                          <w:szCs w:val="28"/>
                        </w:rPr>
                      </w:pPr>
                      <w:r>
                        <w:rPr>
                          <w:rFonts w:cs="American Typewriter"/>
                          <w:color w:val="FF0000"/>
                          <w:sz w:val="28"/>
                          <w:szCs w:val="28"/>
                        </w:rPr>
                        <w:t xml:space="preserve"> </w:t>
                      </w:r>
                      <w:r w:rsidRPr="003126FA">
                        <w:rPr>
                          <w:rFonts w:cs="American Typewriter"/>
                          <w:color w:val="FF0000"/>
                          <w:sz w:val="28"/>
                          <w:szCs w:val="28"/>
                        </w:rPr>
                        <w:t>Congratulations to Mr.Canistro’s Grade 8 class for winning a pizza party!!</w:t>
                      </w:r>
                    </w:p>
                  </w:txbxContent>
                </v:textbox>
                <w10:wrap type="through" anchorx="page" anchory="page"/>
              </v:shape>
            </w:pict>
          </mc:Fallback>
        </mc:AlternateContent>
      </w:r>
      <w:r w:rsidR="000273C0">
        <w:rPr>
          <w:noProof/>
        </w:rPr>
        <mc:AlternateContent>
          <mc:Choice Requires="wps">
            <w:drawing>
              <wp:anchor distT="0" distB="0" distL="114300" distR="114300" simplePos="0" relativeHeight="251701489" behindDoc="0" locked="0" layoutInCell="1" allowOverlap="1" wp14:anchorId="6A788A16" wp14:editId="61D6AC86">
                <wp:simplePos x="0" y="0"/>
                <wp:positionH relativeFrom="page">
                  <wp:posOffset>365760</wp:posOffset>
                </wp:positionH>
                <wp:positionV relativeFrom="page">
                  <wp:posOffset>7061200</wp:posOffset>
                </wp:positionV>
                <wp:extent cx="7025640" cy="2311400"/>
                <wp:effectExtent l="0" t="0" r="35560" b="25400"/>
                <wp:wrapThrough wrapText="bothSides">
                  <wp:wrapPolygon edited="0">
                    <wp:start x="0" y="0"/>
                    <wp:lineTo x="0" y="21600"/>
                    <wp:lineTo x="21631" y="21600"/>
                    <wp:lineTo x="21631" y="0"/>
                    <wp:lineTo x="0" y="0"/>
                  </wp:wrapPolygon>
                </wp:wrapThrough>
                <wp:docPr id="331" name="Text Box 331"/>
                <wp:cNvGraphicFramePr/>
                <a:graphic xmlns:a="http://schemas.openxmlformats.org/drawingml/2006/main">
                  <a:graphicData uri="http://schemas.microsoft.com/office/word/2010/wordprocessingShape">
                    <wps:wsp>
                      <wps:cNvSpPr txBox="1"/>
                      <wps:spPr>
                        <a:xfrm>
                          <a:off x="0" y="0"/>
                          <a:ext cx="7025640" cy="2311400"/>
                        </a:xfrm>
                        <a:prstGeom prst="rect">
                          <a:avLst/>
                        </a:prstGeom>
                        <a:ln/>
                        <a:extLst>
                          <a:ext uri="{C572A759-6A51-4108-AA02-DFA0A04FC94B}">
                            <ma14:wrappingTextBoxFlag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txbx>
                        <w:txbxContent>
                          <w:p w14:paraId="1D1273D3" w14:textId="77777777" w:rsidR="00DD055A" w:rsidRPr="00926BF7" w:rsidRDefault="00DD055A" w:rsidP="00D813D2">
                            <w:pPr>
                              <w:widowControl w:val="0"/>
                              <w:autoSpaceDE w:val="0"/>
                              <w:autoSpaceDN w:val="0"/>
                              <w:adjustRightInd w:val="0"/>
                              <w:spacing w:line="360" w:lineRule="auto"/>
                              <w:jc w:val="center"/>
                              <w:rPr>
                                <w:rFonts w:cstheme="minorHAnsi"/>
                                <w:color w:val="726056" w:themeColor="accent3"/>
                                <w:sz w:val="30"/>
                                <w:szCs w:val="30"/>
                                <w:u w:color="000000"/>
                              </w:rPr>
                            </w:pPr>
                            <w:r w:rsidRPr="00926BF7">
                              <w:rPr>
                                <w:rFonts w:cstheme="minorHAnsi"/>
                                <w:color w:val="726056" w:themeColor="accent3"/>
                                <w:sz w:val="30"/>
                                <w:szCs w:val="30"/>
                              </w:rPr>
                              <w:t xml:space="preserve">We would like to express </w:t>
                            </w:r>
                            <w:r w:rsidRPr="00926BF7">
                              <w:rPr>
                                <w:rFonts w:cstheme="minorHAnsi"/>
                                <w:color w:val="726056" w:themeColor="accent3"/>
                                <w:sz w:val="30"/>
                                <w:szCs w:val="30"/>
                                <w:u w:val="single" w:color="000000"/>
                              </w:rPr>
                              <w:t>THANK YOU</w:t>
                            </w:r>
                            <w:r w:rsidRPr="00926BF7">
                              <w:rPr>
                                <w:rFonts w:cstheme="minorHAnsi"/>
                                <w:color w:val="726056" w:themeColor="accent3"/>
                                <w:sz w:val="30"/>
                                <w:szCs w:val="30"/>
                                <w:u w:color="000000"/>
                              </w:rPr>
                              <w:t xml:space="preserve"> to all parents for recognizing the importance of our attendance policy.</w:t>
                            </w:r>
                          </w:p>
                          <w:p w14:paraId="22C476A7" w14:textId="77777777" w:rsidR="00DD055A" w:rsidRDefault="00DD055A" w:rsidP="00B13283">
                            <w:pPr>
                              <w:rPr>
                                <w:rFonts w:cstheme="minorHAnsi"/>
                                <w:color w:val="726056" w:themeColor="accent3"/>
                                <w:sz w:val="30"/>
                                <w:szCs w:val="30"/>
                                <w:u w:color="000000"/>
                              </w:rPr>
                            </w:pPr>
                            <w:r w:rsidRPr="00926BF7">
                              <w:rPr>
                                <w:rFonts w:cstheme="minorHAnsi"/>
                                <w:color w:val="726056" w:themeColor="accent3"/>
                                <w:sz w:val="30"/>
                                <w:szCs w:val="30"/>
                                <w:u w:color="000000"/>
                              </w:rPr>
                              <w:t>Congratulations to our perfect attend</w:t>
                            </w:r>
                            <w:r>
                              <w:rPr>
                                <w:rFonts w:cstheme="minorHAnsi"/>
                                <w:color w:val="726056" w:themeColor="accent3"/>
                                <w:sz w:val="30"/>
                                <w:szCs w:val="30"/>
                                <w:u w:color="000000"/>
                              </w:rPr>
                              <w:t>ance draw winners for September.</w:t>
                            </w:r>
                          </w:p>
                          <w:p w14:paraId="6050910F" w14:textId="77777777" w:rsidR="00DD055A" w:rsidRDefault="00DD055A" w:rsidP="00B13283">
                            <w:pPr>
                              <w:rPr>
                                <w:rFonts w:cstheme="minorHAnsi"/>
                                <w:color w:val="726056" w:themeColor="accent3"/>
                                <w:sz w:val="30"/>
                                <w:szCs w:val="30"/>
                                <w:u w:color="000000"/>
                              </w:rPr>
                            </w:pPr>
                          </w:p>
                          <w:p w14:paraId="33DF2824" w14:textId="70F0175A" w:rsidR="00DD055A" w:rsidRPr="005139DF" w:rsidRDefault="00DD055A" w:rsidP="00D813D2">
                            <w:pPr>
                              <w:rPr>
                                <w:rFonts w:cstheme="minorHAnsi"/>
                                <w:color w:val="FF0000"/>
                                <w:sz w:val="28"/>
                                <w:szCs w:val="28"/>
                                <w:u w:color="000000"/>
                              </w:rPr>
                            </w:pPr>
                            <w:r w:rsidRPr="005139DF">
                              <w:rPr>
                                <w:rFonts w:cstheme="minorHAnsi"/>
                                <w:color w:val="FF0000"/>
                                <w:sz w:val="28"/>
                                <w:szCs w:val="28"/>
                                <w:u w:color="000000"/>
                              </w:rPr>
                              <w:t xml:space="preserve">Elementary Winner: Fisher </w:t>
                            </w:r>
                          </w:p>
                          <w:p w14:paraId="1313B430" w14:textId="77E46D9C" w:rsidR="00DD055A" w:rsidRPr="005139DF" w:rsidRDefault="00DD055A" w:rsidP="00D813D2">
                            <w:pPr>
                              <w:rPr>
                                <w:rFonts w:cstheme="minorHAnsi"/>
                                <w:color w:val="FF0000"/>
                                <w:sz w:val="28"/>
                                <w:szCs w:val="28"/>
                                <w:u w:color="000000"/>
                              </w:rPr>
                            </w:pPr>
                            <w:r>
                              <w:rPr>
                                <w:rFonts w:cstheme="minorHAnsi"/>
                                <w:color w:val="FF0000"/>
                                <w:sz w:val="28"/>
                                <w:szCs w:val="28"/>
                                <w:u w:color="000000"/>
                              </w:rPr>
                              <w:t>Middle School Winner</w:t>
                            </w:r>
                            <w:r w:rsidRPr="005139DF">
                              <w:rPr>
                                <w:rFonts w:cstheme="minorHAnsi"/>
                                <w:color w:val="FF0000"/>
                                <w:sz w:val="28"/>
                                <w:szCs w:val="28"/>
                                <w:u w:color="000000"/>
                              </w:rPr>
                              <w:t xml:space="preserve">: Mariah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52" type="#_x0000_t202" style="position:absolute;margin-left:28.8pt;margin-top:556pt;width:553.2pt;height:182pt;z-index:251701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" mv:complextextbox="1" fillcolor="white [3201]" strokecolor="#93a299 [3204]" strokeweight="26425emu">
                <v:textbox>
                  <w:txbxContent>
                    <w:p w14:paraId="1D1273D3" w14:textId="77777777" w:rsidR="00DD055A" w:rsidRPr="00926BF7" w:rsidRDefault="00DD055A" w:rsidP="00D813D2">
                      <w:pPr>
                        <w:widowControl w:val="0"/>
                        <w:autoSpaceDE w:val="0"/>
                        <w:autoSpaceDN w:val="0"/>
                        <w:adjustRightInd w:val="0"/>
                        <w:spacing w:line="360" w:lineRule="auto"/>
                        <w:jc w:val="center"/>
                        <w:rPr>
                          <w:rFonts w:cstheme="minorHAnsi"/>
                          <w:color w:val="726056" w:themeColor="accent3"/>
                          <w:sz w:val="30"/>
                          <w:szCs w:val="30"/>
                          <w:u w:color="000000"/>
                        </w:rPr>
                      </w:pPr>
                      <w:r w:rsidRPr="00926BF7">
                        <w:rPr>
                          <w:rFonts w:cstheme="minorHAnsi"/>
                          <w:color w:val="726056" w:themeColor="accent3"/>
                          <w:sz w:val="30"/>
                          <w:szCs w:val="30"/>
                        </w:rPr>
                        <w:t xml:space="preserve">We would like to express </w:t>
                      </w:r>
                      <w:r w:rsidRPr="00926BF7">
                        <w:rPr>
                          <w:rFonts w:cstheme="minorHAnsi"/>
                          <w:color w:val="726056" w:themeColor="accent3"/>
                          <w:sz w:val="30"/>
                          <w:szCs w:val="30"/>
                          <w:u w:val="single" w:color="000000"/>
                        </w:rPr>
                        <w:t>THANK YOU</w:t>
                      </w:r>
                      <w:r w:rsidRPr="00926BF7">
                        <w:rPr>
                          <w:rFonts w:cstheme="minorHAnsi"/>
                          <w:color w:val="726056" w:themeColor="accent3"/>
                          <w:sz w:val="30"/>
                          <w:szCs w:val="30"/>
                          <w:u w:color="000000"/>
                        </w:rPr>
                        <w:t xml:space="preserve"> to all parents for recognizing the importance of our attendance policy.</w:t>
                      </w:r>
                    </w:p>
                    <w:p w14:paraId="22C476A7" w14:textId="77777777" w:rsidR="00DD055A" w:rsidRDefault="00DD055A" w:rsidP="00B13283">
                      <w:pPr>
                        <w:rPr>
                          <w:rFonts w:cstheme="minorHAnsi"/>
                          <w:color w:val="726056" w:themeColor="accent3"/>
                          <w:sz w:val="30"/>
                          <w:szCs w:val="30"/>
                          <w:u w:color="000000"/>
                        </w:rPr>
                      </w:pPr>
                      <w:r w:rsidRPr="00926BF7">
                        <w:rPr>
                          <w:rFonts w:cstheme="minorHAnsi"/>
                          <w:color w:val="726056" w:themeColor="accent3"/>
                          <w:sz w:val="30"/>
                          <w:szCs w:val="30"/>
                          <w:u w:color="000000"/>
                        </w:rPr>
                        <w:t>Congratulations to our perfect attend</w:t>
                      </w:r>
                      <w:r>
                        <w:rPr>
                          <w:rFonts w:cstheme="minorHAnsi"/>
                          <w:color w:val="726056" w:themeColor="accent3"/>
                          <w:sz w:val="30"/>
                          <w:szCs w:val="30"/>
                          <w:u w:color="000000"/>
                        </w:rPr>
                        <w:t>ance draw winners for September.</w:t>
                      </w:r>
                    </w:p>
                    <w:p w14:paraId="6050910F" w14:textId="77777777" w:rsidR="00DD055A" w:rsidRDefault="00DD055A" w:rsidP="00B13283">
                      <w:pPr>
                        <w:rPr>
                          <w:rFonts w:cstheme="minorHAnsi"/>
                          <w:color w:val="726056" w:themeColor="accent3"/>
                          <w:sz w:val="30"/>
                          <w:szCs w:val="30"/>
                          <w:u w:color="000000"/>
                        </w:rPr>
                      </w:pPr>
                    </w:p>
                    <w:p w14:paraId="33DF2824" w14:textId="70F0175A" w:rsidR="00DD055A" w:rsidRPr="005139DF" w:rsidRDefault="00DD055A" w:rsidP="00D813D2">
                      <w:pPr>
                        <w:rPr>
                          <w:rFonts w:cstheme="minorHAnsi"/>
                          <w:color w:val="FF0000"/>
                          <w:sz w:val="28"/>
                          <w:szCs w:val="28"/>
                          <w:u w:color="000000"/>
                        </w:rPr>
                      </w:pPr>
                      <w:r w:rsidRPr="005139DF">
                        <w:rPr>
                          <w:rFonts w:cstheme="minorHAnsi"/>
                          <w:color w:val="FF0000"/>
                          <w:sz w:val="28"/>
                          <w:szCs w:val="28"/>
                          <w:u w:color="000000"/>
                        </w:rPr>
                        <w:t xml:space="preserve">Elementary Winner: Fisher </w:t>
                      </w:r>
                    </w:p>
                    <w:p w14:paraId="1313B430" w14:textId="77E46D9C" w:rsidR="00DD055A" w:rsidRPr="005139DF" w:rsidRDefault="00DD055A" w:rsidP="00D813D2">
                      <w:pPr>
                        <w:rPr>
                          <w:rFonts w:cstheme="minorHAnsi"/>
                          <w:color w:val="FF0000"/>
                          <w:sz w:val="28"/>
                          <w:szCs w:val="28"/>
                          <w:u w:color="000000"/>
                        </w:rPr>
                      </w:pPr>
                      <w:r>
                        <w:rPr>
                          <w:rFonts w:cstheme="minorHAnsi"/>
                          <w:color w:val="FF0000"/>
                          <w:sz w:val="28"/>
                          <w:szCs w:val="28"/>
                          <w:u w:color="000000"/>
                        </w:rPr>
                        <w:t>Middle School Winner</w:t>
                      </w:r>
                      <w:r w:rsidRPr="005139DF">
                        <w:rPr>
                          <w:rFonts w:cstheme="minorHAnsi"/>
                          <w:color w:val="FF0000"/>
                          <w:sz w:val="28"/>
                          <w:szCs w:val="28"/>
                          <w:u w:color="000000"/>
                        </w:rPr>
                        <w:t xml:space="preserve">: Mariah </w:t>
                      </w:r>
                    </w:p>
                  </w:txbxContent>
                </v:textbox>
                <w10:wrap type="through" anchorx="page" anchory="page"/>
              </v:shape>
            </w:pict>
          </mc:Fallback>
        </mc:AlternateContent>
      </w:r>
      <w:r w:rsidR="00D813D2">
        <w:rPr>
          <w:noProof/>
        </w:rPr>
        <mc:AlternateContent>
          <mc:Choice Requires="wps">
            <w:drawing>
              <wp:anchor distT="0" distB="0" distL="114300" distR="114300" simplePos="0" relativeHeight="251699441" behindDoc="0" locked="0" layoutInCell="1" allowOverlap="1" wp14:anchorId="5616CAC7" wp14:editId="436E1CBE">
                <wp:simplePos x="0" y="0"/>
                <wp:positionH relativeFrom="page">
                  <wp:posOffset>365760</wp:posOffset>
                </wp:positionH>
                <wp:positionV relativeFrom="page">
                  <wp:posOffset>9464040</wp:posOffset>
                </wp:positionV>
                <wp:extent cx="1120140" cy="241300"/>
                <wp:effectExtent l="0" t="0" r="0" b="12700"/>
                <wp:wrapThrough wrapText="bothSides">
                  <wp:wrapPolygon edited="0">
                    <wp:start x="0" y="0"/>
                    <wp:lineTo x="0" y="20463"/>
                    <wp:lineTo x="21061" y="20463"/>
                    <wp:lineTo x="21061" y="0"/>
                    <wp:lineTo x="0" y="0"/>
                  </wp:wrapPolygon>
                </wp:wrapThrough>
                <wp:docPr id="285" name="Text Box 285"/>
                <wp:cNvGraphicFramePr/>
                <a:graphic xmlns:a="http://schemas.openxmlformats.org/drawingml/2006/main">
                  <a:graphicData uri="http://schemas.microsoft.com/office/word/2010/wordprocessingShape">
                    <wps:wsp>
                      <wps:cNvSpPr txBox="1"/>
                      <wps:spPr>
                        <a:xfrm>
                          <a:off x="0" y="0"/>
                          <a:ext cx="1120140" cy="241300"/>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3E75E0" w14:textId="77777777" w:rsidR="00DD055A" w:rsidRDefault="00DD055A" w:rsidP="00D81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5" o:spid="_x0000_s1053" type="#_x0000_t202" style="position:absolute;margin-left:28.8pt;margin-top:745.2pt;width:88.2pt;height:19pt;z-index:2516994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" mv:complextextbox="1" stroked="f">
                <v:textbox>
                  <w:txbxContent>
                    <w:p w14:paraId="7E3E75E0" w14:textId="77777777" w:rsidR="00DD055A" w:rsidRDefault="00DD055A" w:rsidP="00D813D2"/>
                  </w:txbxContent>
                </v:textbox>
                <w10:wrap type="through" anchorx="page" anchory="page"/>
              </v:shape>
            </w:pict>
          </mc:Fallback>
        </mc:AlternateContent>
      </w:r>
      <w:r w:rsidR="00D813D2">
        <w:rPr>
          <w:noProof/>
        </w:rPr>
        <mc:AlternateContent>
          <mc:Choice Requires="wps">
            <w:drawing>
              <wp:anchor distT="0" distB="0" distL="114300" distR="114300" simplePos="0" relativeHeight="251698417" behindDoc="0" locked="0" layoutInCell="1" allowOverlap="1" wp14:anchorId="725186CD" wp14:editId="3CAD6840">
                <wp:simplePos x="0" y="0"/>
                <wp:positionH relativeFrom="page">
                  <wp:posOffset>365760</wp:posOffset>
                </wp:positionH>
                <wp:positionV relativeFrom="page">
                  <wp:posOffset>254000</wp:posOffset>
                </wp:positionV>
                <wp:extent cx="7139940" cy="431800"/>
                <wp:effectExtent l="0" t="0" r="0" b="0"/>
                <wp:wrapThrough wrapText="bothSides">
                  <wp:wrapPolygon edited="0">
                    <wp:start x="0" y="0"/>
                    <wp:lineTo x="0" y="20329"/>
                    <wp:lineTo x="21515" y="20329"/>
                    <wp:lineTo x="21515" y="0"/>
                    <wp:lineTo x="0" y="0"/>
                  </wp:wrapPolygon>
                </wp:wrapThrough>
                <wp:docPr id="284" name="Text Box 284"/>
                <wp:cNvGraphicFramePr/>
                <a:graphic xmlns:a="http://schemas.openxmlformats.org/drawingml/2006/main">
                  <a:graphicData uri="http://schemas.microsoft.com/office/word/2010/wordprocessingShape">
                    <wps:wsp>
                      <wps:cNvSpPr txBox="1"/>
                      <wps:spPr>
                        <a:xfrm>
                          <a:off x="0" y="0"/>
                          <a:ext cx="7139940" cy="431800"/>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3D156D" w14:textId="77777777" w:rsidR="00DD055A" w:rsidRDefault="00DD055A" w:rsidP="00D81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4" o:spid="_x0000_s1054" type="#_x0000_t202" style="position:absolute;margin-left:28.8pt;margin-top:20pt;width:562.2pt;height:34pt;z-index:25169841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" mv:complextextbox="1" stroked="f">
                <v:textbox>
                  <w:txbxContent>
                    <w:p w14:paraId="3D3D156D" w14:textId="77777777" w:rsidR="00DD055A" w:rsidRDefault="00DD055A" w:rsidP="00D813D2"/>
                  </w:txbxContent>
                </v:textbox>
                <w10:wrap type="through" anchorx="page" anchory="page"/>
              </v:shape>
            </w:pict>
          </mc:Fallback>
        </mc:AlternateContent>
      </w:r>
      <w:r w:rsidR="00D813D2">
        <w:rPr>
          <w:noProof/>
        </w:rPr>
        <mc:AlternateContent>
          <mc:Choice Requires="wps">
            <w:drawing>
              <wp:anchor distT="0" distB="0" distL="114300" distR="114300" simplePos="0" relativeHeight="251697393" behindDoc="0" locked="0" layoutInCell="1" allowOverlap="1" wp14:anchorId="638529CD" wp14:editId="06A1936A">
                <wp:simplePos x="0" y="0"/>
                <wp:positionH relativeFrom="page">
                  <wp:posOffset>6089650</wp:posOffset>
                </wp:positionH>
                <wp:positionV relativeFrom="page">
                  <wp:posOffset>4604385</wp:posOffset>
                </wp:positionV>
                <wp:extent cx="1040130" cy="301625"/>
                <wp:effectExtent l="0" t="0" r="0" b="0"/>
                <wp:wrapTight wrapText="bothSides">
                  <wp:wrapPolygon edited="0">
                    <wp:start x="0" y="0"/>
                    <wp:lineTo x="21600" y="0"/>
                    <wp:lineTo x="21600" y="21600"/>
                    <wp:lineTo x="0" y="21600"/>
                    <wp:lineTo x="0" y="0"/>
                  </wp:wrapPolygon>
                </wp:wrapTight>
                <wp:docPr id="2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B6BC498" w14:textId="77777777" w:rsidR="00DD055A" w:rsidRDefault="00DD055A" w:rsidP="00D813D2">
                            <w:pPr>
                              <w:pStyle w:val="BodyText2"/>
                            </w:pPr>
                            <w:r>
                              <w:t>- sodales.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55" type="#_x0000_t202" style="position:absolute;margin-left:479.5pt;margin-top:362.55pt;width:81.9pt;height:23.75pt;z-index:25169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" filled="f" stroked="f">
                <v:stroke o:forcedash="t"/>
                <v:textbox inset="0,0,0,0">
                  <w:txbxContent>
                    <w:p w14:paraId="6B6BC498" w14:textId="77777777" w:rsidR="00DD055A" w:rsidRDefault="00DD055A" w:rsidP="00D813D2">
                      <w:pPr>
                        <w:pStyle w:val="BodyText2"/>
                      </w:pPr>
                      <w:r>
                        <w:t>- sodales.</w:t>
                      </w:r>
                    </w:p>
                  </w:txbxContent>
                </v:textbox>
                <w10:wrap type="tight" anchorx="page" anchory="page"/>
              </v:shape>
            </w:pict>
          </mc:Fallback>
        </mc:AlternateContent>
      </w:r>
      <w:r w:rsidR="00D813D2">
        <w:br w:type="page"/>
      </w:r>
      <w:r w:rsidR="009A2DA9">
        <w:rPr>
          <w:noProof/>
        </w:rPr>
        <w:lastRenderedPageBreak/>
        <mc:AlternateContent>
          <mc:Choice Requires="wps">
            <w:drawing>
              <wp:anchor distT="0" distB="0" distL="114300" distR="114300" simplePos="0" relativeHeight="251759857" behindDoc="0" locked="0" layoutInCell="1" allowOverlap="1" wp14:anchorId="77AB81C1" wp14:editId="29956620">
                <wp:simplePos x="0" y="0"/>
                <wp:positionH relativeFrom="page">
                  <wp:posOffset>5102225</wp:posOffset>
                </wp:positionH>
                <wp:positionV relativeFrom="page">
                  <wp:posOffset>1543685</wp:posOffset>
                </wp:positionV>
                <wp:extent cx="2239010" cy="883920"/>
                <wp:effectExtent l="25400" t="203200" r="46990" b="208280"/>
                <wp:wrapThrough wrapText="bothSides">
                  <wp:wrapPolygon edited="0">
                    <wp:start x="193" y="81"/>
                    <wp:lineTo x="-672" y="1784"/>
                    <wp:lineTo x="-51" y="16027"/>
                    <wp:lineTo x="1822" y="20777"/>
                    <wp:lineTo x="19074" y="20925"/>
                    <wp:lineTo x="19410" y="22021"/>
                    <wp:lineTo x="21092" y="21172"/>
                    <wp:lineTo x="21047" y="11068"/>
                    <wp:lineTo x="20762" y="-5243"/>
                    <wp:lineTo x="13266" y="-5255"/>
                    <wp:lineTo x="2116" y="-890"/>
                    <wp:lineTo x="193" y="81"/>
                  </wp:wrapPolygon>
                </wp:wrapThrough>
                <wp:docPr id="267" name="Text Box 267"/>
                <wp:cNvGraphicFramePr/>
                <a:graphic xmlns:a="http://schemas.openxmlformats.org/drawingml/2006/main">
                  <a:graphicData uri="http://schemas.microsoft.com/office/word/2010/wordprocessingShape">
                    <wps:wsp>
                      <wps:cNvSpPr txBox="1"/>
                      <wps:spPr>
                        <a:xfrm rot="676493">
                          <a:off x="0" y="0"/>
                          <a:ext cx="2239010" cy="883920"/>
                        </a:xfrm>
                        <a:prstGeom prst="rect">
                          <a:avLst/>
                        </a:prstGeom>
                        <a:noFill/>
                        <a:ln>
                          <a:noFill/>
                        </a:ln>
                        <a:effectLst/>
                        <a:extLst>
                          <a:ext uri="{C572A759-6A51-4108-AA02-DFA0A04FC94B}">
                            <ma14:wrappingTextBoxFlag xmlns:ma14="http://schemas.microsoft.com/office/mac/drawingml/2011/main" val="1"/>
                          </a:ext>
                        </a:extLst>
                      </wps:spPr>
                      <wps:txbx>
                        <w:txbxContent>
                          <w:p w14:paraId="2E956F55" w14:textId="380CF857" w:rsidR="00DD055A" w:rsidRDefault="00DD055A" w:rsidP="005D64DD">
                            <w:pPr>
                              <w:jc w:val="center"/>
                              <w:rPr>
                                <w:b/>
                                <w:noProof/>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D64DD">
                              <w:rPr>
                                <w:b/>
                                <w:noProof/>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Koqwey kesnu’kuask</w:t>
                            </w:r>
                          </w:p>
                          <w:p w14:paraId="649FEF28" w14:textId="3D517C41" w:rsidR="00DD055A" w:rsidRPr="005D64DD" w:rsidRDefault="00DD055A" w:rsidP="005D64DD">
                            <w:pPr>
                              <w:jc w:val="center"/>
                              <w:rPr>
                                <w:b/>
                                <w:noProof/>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What’s ailing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67" o:spid="_x0000_s1056" type="#_x0000_t202" style="position:absolute;margin-left:401.75pt;margin-top:121.55pt;width:176.3pt;height:69.6pt;rotation:738911fd;z-index:25175985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" mv:complextextbox="1" filled="f" stroked="f">
                <v:textbox style="mso-fit-shape-to-text:t">
                  <w:txbxContent>
                    <w:p w14:paraId="2E956F55" w14:textId="380CF857" w:rsidR="00DD055A" w:rsidRDefault="00DD055A" w:rsidP="005D64DD">
                      <w:pPr>
                        <w:jc w:val="center"/>
                        <w:rPr>
                          <w:b/>
                          <w:noProof/>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D64DD">
                        <w:rPr>
                          <w:b/>
                          <w:noProof/>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Koqwey kesnu’kuask</w:t>
                      </w:r>
                    </w:p>
                    <w:p w14:paraId="649FEF28" w14:textId="3D517C41" w:rsidR="00DD055A" w:rsidRPr="005D64DD" w:rsidRDefault="00DD055A" w:rsidP="005D64DD">
                      <w:pPr>
                        <w:jc w:val="center"/>
                        <w:rPr>
                          <w:b/>
                          <w:noProof/>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What’s ailing you?</w:t>
                      </w:r>
                    </w:p>
                  </w:txbxContent>
                </v:textbox>
                <w10:wrap type="through" anchorx="page" anchory="page"/>
              </v:shape>
            </w:pict>
          </mc:Fallback>
        </mc:AlternateContent>
      </w:r>
      <w:r w:rsidR="009A2DA9">
        <w:rPr>
          <w:noProof/>
        </w:rPr>
        <mc:AlternateContent>
          <mc:Choice Requires="wps">
            <w:drawing>
              <wp:anchor distT="0" distB="0" distL="114300" distR="114300" simplePos="0" relativeHeight="251729137" behindDoc="0" locked="0" layoutInCell="1" allowOverlap="1" wp14:anchorId="249609C4" wp14:editId="44A0D031">
                <wp:simplePos x="0" y="0"/>
                <wp:positionH relativeFrom="page">
                  <wp:posOffset>187325</wp:posOffset>
                </wp:positionH>
                <wp:positionV relativeFrom="page">
                  <wp:posOffset>1494790</wp:posOffset>
                </wp:positionV>
                <wp:extent cx="2693035" cy="673100"/>
                <wp:effectExtent l="0" t="254000" r="0" b="241300"/>
                <wp:wrapSquare wrapText="bothSides"/>
                <wp:docPr id="230" name="Text Box 230"/>
                <wp:cNvGraphicFramePr/>
                <a:graphic xmlns:a="http://schemas.openxmlformats.org/drawingml/2006/main">
                  <a:graphicData uri="http://schemas.microsoft.com/office/word/2010/wordprocessingShape">
                    <wps:wsp>
                      <wps:cNvSpPr txBox="1"/>
                      <wps:spPr>
                        <a:xfrm rot="20962711">
                          <a:off x="0" y="0"/>
                          <a:ext cx="2693035" cy="67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606A8" w14:textId="059D4CBD" w:rsidR="00DD055A" w:rsidRDefault="00DD055A" w:rsidP="00BF55E6">
                            <w:pPr>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F55E6">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Jukuey tog</w:t>
                            </w:r>
                          </w:p>
                          <w:p w14:paraId="37764C2B" w14:textId="5054E30A" w:rsidR="00DD055A" w:rsidRPr="00BF55E6" w:rsidRDefault="00DD055A" w:rsidP="00BF55E6">
                            <w:pPr>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Come here 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0" o:spid="_x0000_s1057" type="#_x0000_t202" style="position:absolute;margin-left:14.75pt;margin-top:117.7pt;width:212.05pt;height:53pt;rotation:-696090fd;z-index:25172913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" filled="f" stroked="f">
                <v:textbox>
                  <w:txbxContent>
                    <w:p w14:paraId="506606A8" w14:textId="059D4CBD" w:rsidR="00DD055A" w:rsidRDefault="00DD055A" w:rsidP="00BF55E6">
                      <w:pPr>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F55E6">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Jukuey tog</w:t>
                      </w:r>
                    </w:p>
                    <w:p w14:paraId="37764C2B" w14:textId="5054E30A" w:rsidR="00DD055A" w:rsidRPr="00BF55E6" w:rsidRDefault="00DD055A" w:rsidP="00BF55E6">
                      <w:pPr>
                        <w:jc w:val="cente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Come here then.</w:t>
                      </w:r>
                    </w:p>
                  </w:txbxContent>
                </v:textbox>
                <w10:wrap type="square" anchorx="page" anchory="page"/>
              </v:shape>
            </w:pict>
          </mc:Fallback>
        </mc:AlternateContent>
      </w:r>
      <w:r w:rsidR="005D64DD">
        <w:rPr>
          <w:noProof/>
        </w:rPr>
        <mc:AlternateContent>
          <mc:Choice Requires="wps">
            <w:drawing>
              <wp:anchor distT="0" distB="0" distL="114300" distR="114300" simplePos="0" relativeHeight="251730161" behindDoc="0" locked="0" layoutInCell="1" allowOverlap="1" wp14:anchorId="20D60C64" wp14:editId="19E60D35">
                <wp:simplePos x="0" y="0"/>
                <wp:positionH relativeFrom="page">
                  <wp:posOffset>2546985</wp:posOffset>
                </wp:positionH>
                <wp:positionV relativeFrom="page">
                  <wp:posOffset>1901190</wp:posOffset>
                </wp:positionV>
                <wp:extent cx="2451100" cy="876300"/>
                <wp:effectExtent l="0" t="0" r="0" b="12700"/>
                <wp:wrapSquare wrapText="bothSides"/>
                <wp:docPr id="231" name="Text Box 231"/>
                <wp:cNvGraphicFramePr/>
                <a:graphic xmlns:a="http://schemas.openxmlformats.org/drawingml/2006/main">
                  <a:graphicData uri="http://schemas.microsoft.com/office/word/2010/wordprocessingShape">
                    <wps:wsp>
                      <wps:cNvSpPr txBox="1"/>
                      <wps:spPr>
                        <a:xfrm>
                          <a:off x="0" y="0"/>
                          <a:ext cx="2451100" cy="876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4824D" w14:textId="6BFD5857" w:rsidR="00DD055A" w:rsidRPr="00936AB2" w:rsidRDefault="00DD055A" w:rsidP="00936AB2">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AB2">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ami w</w:t>
                            </w:r>
                            <w:r w:rsidRPr="00936AB2">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igin?</w:t>
                            </w:r>
                          </w:p>
                          <w:p w14:paraId="58D60140" w14:textId="4841F1AD" w:rsidR="00DD055A" w:rsidRPr="00936AB2" w:rsidRDefault="00DD055A" w:rsidP="00936AB2">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AB2">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Where do you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1" o:spid="_x0000_s1058" type="#_x0000_t202" style="position:absolute;margin-left:200.55pt;margin-top:149.7pt;width:193pt;height:69pt;z-index:25173016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2Ie9MCAAAa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" filled="f" stroked="f">
                <v:textbox>
                  <w:txbxContent>
                    <w:p w14:paraId="2474824D" w14:textId="6BFD5857" w:rsidR="00DD055A" w:rsidRPr="00936AB2" w:rsidRDefault="00DD055A" w:rsidP="00936AB2">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AB2">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ami w</w:t>
                      </w:r>
                      <w:r w:rsidRPr="00936AB2">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igin?</w:t>
                      </w:r>
                    </w:p>
                    <w:p w14:paraId="58D60140" w14:textId="4841F1AD" w:rsidR="00DD055A" w:rsidRPr="00936AB2" w:rsidRDefault="00DD055A" w:rsidP="00936AB2">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AB2">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Where do you live?</w:t>
                      </w:r>
                    </w:p>
                  </w:txbxContent>
                </v:textbox>
                <w10:wrap type="square" anchorx="page" anchory="page"/>
              </v:shape>
            </w:pict>
          </mc:Fallback>
        </mc:AlternateContent>
      </w:r>
      <w:r w:rsidR="005D64DD">
        <w:rPr>
          <w:noProof/>
        </w:rPr>
        <mc:AlternateContent>
          <mc:Choice Requires="wps">
            <w:drawing>
              <wp:anchor distT="0" distB="0" distL="114300" distR="114300" simplePos="0" relativeHeight="251728113" behindDoc="0" locked="0" layoutInCell="1" allowOverlap="1" wp14:anchorId="2FD1DE96" wp14:editId="28E8A837">
                <wp:simplePos x="0" y="0"/>
                <wp:positionH relativeFrom="page">
                  <wp:posOffset>318135</wp:posOffset>
                </wp:positionH>
                <wp:positionV relativeFrom="page">
                  <wp:posOffset>431800</wp:posOffset>
                </wp:positionV>
                <wp:extent cx="6934200" cy="901700"/>
                <wp:effectExtent l="0" t="0" r="0" b="12700"/>
                <wp:wrapThrough wrapText="bothSides">
                  <wp:wrapPolygon edited="0">
                    <wp:start x="79" y="0"/>
                    <wp:lineTo x="79" y="21296"/>
                    <wp:lineTo x="21442" y="21296"/>
                    <wp:lineTo x="21442" y="0"/>
                    <wp:lineTo x="79" y="0"/>
                  </wp:wrapPolygon>
                </wp:wrapThrough>
                <wp:docPr id="16" name="Text Box 16"/>
                <wp:cNvGraphicFramePr/>
                <a:graphic xmlns:a="http://schemas.openxmlformats.org/drawingml/2006/main">
                  <a:graphicData uri="http://schemas.microsoft.com/office/word/2010/wordprocessingShape">
                    <wps:wsp>
                      <wps:cNvSpPr txBox="1"/>
                      <wps:spPr>
                        <a:xfrm>
                          <a:off x="0" y="0"/>
                          <a:ext cx="6934200" cy="90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3FD5A1" w14:textId="3729287C" w:rsidR="00DD055A" w:rsidRPr="00526750" w:rsidRDefault="00DD055A" w:rsidP="00A8090A">
                            <w:pPr>
                              <w:jc w:val="center"/>
                              <w:rPr>
                                <w:color w:val="D2533C" w:themeColor="text2"/>
                                <w:sz w:val="48"/>
                                <w:szCs w:val="48"/>
                              </w:rPr>
                            </w:pPr>
                            <w:r w:rsidRPr="00526750">
                              <w:rPr>
                                <w:color w:val="D2533C" w:themeColor="text2"/>
                                <w:sz w:val="48"/>
                                <w:szCs w:val="48"/>
                              </w:rPr>
                              <w:t>Mi’kmaq Word of the Day</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gd name="adj" fmla="val 64323"/>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9" type="#_x0000_t202" style="position:absolute;margin-left:25.05pt;margin-top:34pt;width:546pt;height:71pt;z-index:25172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" mv:complextextbox="1" filled="f" stroked="f">
                <v:textbox>
                  <w:txbxContent>
                    <w:p w14:paraId="523FD5A1" w14:textId="3729287C" w:rsidR="00DD055A" w:rsidRPr="00526750" w:rsidRDefault="00DD055A" w:rsidP="00A8090A">
                      <w:pPr>
                        <w:jc w:val="center"/>
                        <w:rPr>
                          <w:color w:val="D2533C" w:themeColor="text2"/>
                          <w:sz w:val="48"/>
                          <w:szCs w:val="48"/>
                        </w:rPr>
                      </w:pPr>
                      <w:r w:rsidRPr="00526750">
                        <w:rPr>
                          <w:color w:val="D2533C" w:themeColor="text2"/>
                          <w:sz w:val="48"/>
                          <w:szCs w:val="48"/>
                        </w:rPr>
                        <w:t>Mi’kmaq Word of the Day</w:t>
                      </w:r>
                    </w:p>
                  </w:txbxContent>
                </v:textbox>
                <w10:wrap type="through" anchorx="page" anchory="page"/>
              </v:shape>
            </w:pict>
          </mc:Fallback>
        </mc:AlternateContent>
      </w:r>
      <w:r w:rsidR="005D64DD">
        <w:rPr>
          <w:noProof/>
        </w:rPr>
        <mc:AlternateContent>
          <mc:Choice Requires="wps">
            <w:drawing>
              <wp:anchor distT="0" distB="0" distL="114300" distR="114300" simplePos="0" relativeHeight="251757809" behindDoc="0" locked="0" layoutInCell="1" allowOverlap="1" wp14:anchorId="28AB5815" wp14:editId="51F38D18">
                <wp:simplePos x="0" y="0"/>
                <wp:positionH relativeFrom="page">
                  <wp:posOffset>4749165</wp:posOffset>
                </wp:positionH>
                <wp:positionV relativeFrom="page">
                  <wp:posOffset>2425065</wp:posOffset>
                </wp:positionV>
                <wp:extent cx="2806700" cy="876300"/>
                <wp:effectExtent l="25400" t="228600" r="0" b="215900"/>
                <wp:wrapThrough wrapText="bothSides">
                  <wp:wrapPolygon edited="0">
                    <wp:start x="20252" y="-975"/>
                    <wp:lineTo x="1083" y="-9586"/>
                    <wp:lineTo x="200" y="105"/>
                    <wp:lineTo x="140" y="21001"/>
                    <wp:lineTo x="1684" y="21797"/>
                    <wp:lineTo x="1940" y="20660"/>
                    <wp:lineTo x="20354" y="20639"/>
                    <wp:lineTo x="21206" y="11566"/>
                    <wp:lineTo x="21217" y="-477"/>
                    <wp:lineTo x="20252" y="-975"/>
                  </wp:wrapPolygon>
                </wp:wrapThrough>
                <wp:docPr id="265" name="Text Box 265"/>
                <wp:cNvGraphicFramePr/>
                <a:graphic xmlns:a="http://schemas.openxmlformats.org/drawingml/2006/main">
                  <a:graphicData uri="http://schemas.microsoft.com/office/word/2010/wordprocessingShape">
                    <wps:wsp>
                      <wps:cNvSpPr txBox="1"/>
                      <wps:spPr>
                        <a:xfrm rot="21051487">
                          <a:off x="0" y="0"/>
                          <a:ext cx="2806700" cy="876300"/>
                        </a:xfrm>
                        <a:prstGeom prst="rect">
                          <a:avLst/>
                        </a:prstGeom>
                        <a:noFill/>
                        <a:ln>
                          <a:noFill/>
                        </a:ln>
                        <a:effectLst/>
                        <a:extLst>
                          <a:ext uri="{C572A759-6A51-4108-AA02-DFA0A04FC94B}">
                            <ma14:wrappingTextBoxFlag xmlns:ma14="http://schemas.microsoft.com/office/mac/drawingml/2011/main" val="1"/>
                          </a:ext>
                        </a:extLst>
                      </wps:spPr>
                      <wps:txbx>
                        <w:txbxContent>
                          <w:p w14:paraId="2A0B2909" w14:textId="77777777" w:rsidR="00DD055A" w:rsidRPr="005D64DD" w:rsidRDefault="00DD055A" w:rsidP="001F0DEB">
                            <w:pPr>
                              <w:jc w:val="center"/>
                              <w:rPr>
                                <w:b/>
                                <w:noProof/>
                                <w:color w:val="726056" w:themeColor="accent3"/>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D64DD">
                              <w:rPr>
                                <w:b/>
                                <w:noProof/>
                                <w:color w:val="726056" w:themeColor="accent3"/>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Mukt asitemiw</w:t>
                            </w:r>
                          </w:p>
                          <w:p w14:paraId="5BBD4103" w14:textId="09320142" w:rsidR="00DD055A" w:rsidRPr="005D64DD" w:rsidRDefault="00DD055A" w:rsidP="001F0DEB">
                            <w:pPr>
                              <w:jc w:val="center"/>
                              <w:rPr>
                                <w:b/>
                                <w:noProof/>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D64DD">
                              <w:rPr>
                                <w:b/>
                                <w:noProof/>
                                <w:color w:val="726056" w:themeColor="accent3"/>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Don’t talk back to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60" type="#_x0000_t202" style="position:absolute;margin-left:373.95pt;margin-top:190.95pt;width:221pt;height:69pt;rotation:-599122fd;z-index:251757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" mv:complextextbox="1" filled="f" stroked="f">
                <v:textbox>
                  <w:txbxContent>
                    <w:p w14:paraId="2A0B2909" w14:textId="77777777" w:rsidR="00DD055A" w:rsidRPr="005D64DD" w:rsidRDefault="00DD055A" w:rsidP="001F0DEB">
                      <w:pPr>
                        <w:jc w:val="center"/>
                        <w:rPr>
                          <w:b/>
                          <w:noProof/>
                          <w:color w:val="726056" w:themeColor="accent3"/>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D64DD">
                        <w:rPr>
                          <w:b/>
                          <w:noProof/>
                          <w:color w:val="726056" w:themeColor="accent3"/>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Mukt asitemiw</w:t>
                      </w:r>
                    </w:p>
                    <w:p w14:paraId="5BBD4103" w14:textId="09320142" w:rsidR="00DD055A" w:rsidRPr="005D64DD" w:rsidRDefault="00DD055A" w:rsidP="001F0DEB">
                      <w:pPr>
                        <w:jc w:val="center"/>
                        <w:rPr>
                          <w:b/>
                          <w:noProof/>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D64DD">
                        <w:rPr>
                          <w:b/>
                          <w:noProof/>
                          <w:color w:val="726056" w:themeColor="accent3"/>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Don’t talk back to me.</w:t>
                      </w:r>
                    </w:p>
                  </w:txbxContent>
                </v:textbox>
                <w10:wrap type="through" anchorx="page" anchory="page"/>
              </v:shape>
            </w:pict>
          </mc:Fallback>
        </mc:AlternateContent>
      </w:r>
      <w:r w:rsidR="005D64DD">
        <w:rPr>
          <w:noProof/>
        </w:rPr>
        <mc:AlternateContent>
          <mc:Choice Requires="wps">
            <w:drawing>
              <wp:anchor distT="0" distB="0" distL="114300" distR="114300" simplePos="0" relativeHeight="251733233" behindDoc="0" locked="0" layoutInCell="1" allowOverlap="1" wp14:anchorId="40939A75" wp14:editId="6FD357EC">
                <wp:simplePos x="0" y="0"/>
                <wp:positionH relativeFrom="page">
                  <wp:posOffset>200660</wp:posOffset>
                </wp:positionH>
                <wp:positionV relativeFrom="page">
                  <wp:posOffset>2487295</wp:posOffset>
                </wp:positionV>
                <wp:extent cx="3053080" cy="848995"/>
                <wp:effectExtent l="25400" t="279400" r="45720" b="268605"/>
                <wp:wrapSquare wrapText="bothSides"/>
                <wp:docPr id="232" name="Text Box 232"/>
                <wp:cNvGraphicFramePr/>
                <a:graphic xmlns:a="http://schemas.openxmlformats.org/drawingml/2006/main">
                  <a:graphicData uri="http://schemas.microsoft.com/office/word/2010/wordprocessingShape">
                    <wps:wsp>
                      <wps:cNvSpPr txBox="1"/>
                      <wps:spPr>
                        <a:xfrm rot="650513">
                          <a:off x="0" y="0"/>
                          <a:ext cx="3053080" cy="8489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B8AA3F" w14:textId="368D9476" w:rsidR="00DD055A" w:rsidRPr="00936AB2" w:rsidRDefault="00DD055A" w:rsidP="00936AB2">
                            <w:pPr>
                              <w:jc w:val="center"/>
                              <w:rPr>
                                <w:b/>
                                <w:color w:val="FEFD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36AB2">
                              <w:rPr>
                                <w:b/>
                                <w:color w:val="FEFD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Tallukutiog?</w:t>
                            </w:r>
                          </w:p>
                          <w:p w14:paraId="5C049323" w14:textId="7085382C" w:rsidR="00DD055A" w:rsidRPr="00936AB2" w:rsidRDefault="00DD055A" w:rsidP="00936AB2">
                            <w:pPr>
                              <w:jc w:val="center"/>
                              <w:rPr>
                                <w:b/>
                                <w:color w:val="FEFD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36AB2">
                              <w:rPr>
                                <w:b/>
                                <w:color w:val="FEFD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What are you guys doing?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61" type="#_x0000_t202" style="position:absolute;margin-left:15.8pt;margin-top:195.85pt;width:240.4pt;height:66.85pt;rotation:710534fd;z-index:251733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" filled="f" stroked="f">
                <v:textbox>
                  <w:txbxContent>
                    <w:p w14:paraId="7CB8AA3F" w14:textId="368D9476" w:rsidR="00DD055A" w:rsidRPr="00936AB2" w:rsidRDefault="00DD055A" w:rsidP="00936AB2">
                      <w:pPr>
                        <w:jc w:val="center"/>
                        <w:rPr>
                          <w:b/>
                          <w:color w:val="FEFD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36AB2">
                        <w:rPr>
                          <w:b/>
                          <w:color w:val="FEFD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Tallukutiog?</w:t>
                      </w:r>
                    </w:p>
                    <w:p w14:paraId="5C049323" w14:textId="7085382C" w:rsidR="00DD055A" w:rsidRPr="00936AB2" w:rsidRDefault="00DD055A" w:rsidP="00936AB2">
                      <w:pPr>
                        <w:jc w:val="center"/>
                        <w:rPr>
                          <w:b/>
                          <w:color w:val="FEFD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36AB2">
                        <w:rPr>
                          <w:b/>
                          <w:color w:val="FEFD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What are you guys doing?</w:t>
                      </w:r>
                    </w:p>
                  </w:txbxContent>
                </v:textbox>
                <w10:wrap type="square" anchorx="page" anchory="page"/>
              </v:shape>
            </w:pict>
          </mc:Fallback>
        </mc:AlternateContent>
      </w:r>
      <w:r w:rsidR="001712EA">
        <w:rPr>
          <w:noProof/>
        </w:rPr>
        <mc:AlternateContent>
          <mc:Choice Requires="wps">
            <w:drawing>
              <wp:anchor distT="0" distB="0" distL="114300" distR="114300" simplePos="0" relativeHeight="251708657" behindDoc="0" locked="0" layoutInCell="1" allowOverlap="1" wp14:anchorId="13C3F417" wp14:editId="47A3BA0F">
                <wp:simplePos x="0" y="0"/>
                <wp:positionH relativeFrom="page">
                  <wp:posOffset>1117600</wp:posOffset>
                </wp:positionH>
                <wp:positionV relativeFrom="page">
                  <wp:posOffset>3996690</wp:posOffset>
                </wp:positionV>
                <wp:extent cx="5842000" cy="1134110"/>
                <wp:effectExtent l="0" t="0" r="0" b="8890"/>
                <wp:wrapThrough wrapText="bothSides">
                  <wp:wrapPolygon edited="0">
                    <wp:start x="94" y="0"/>
                    <wp:lineTo x="94" y="21286"/>
                    <wp:lineTo x="21412" y="21286"/>
                    <wp:lineTo x="21412" y="0"/>
                    <wp:lineTo x="94" y="0"/>
                  </wp:wrapPolygon>
                </wp:wrapThrough>
                <wp:docPr id="333" name="Text Box 333"/>
                <wp:cNvGraphicFramePr/>
                <a:graphic xmlns:a="http://schemas.openxmlformats.org/drawingml/2006/main">
                  <a:graphicData uri="http://schemas.microsoft.com/office/word/2010/wordprocessingShape">
                    <wps:wsp>
                      <wps:cNvSpPr txBox="1"/>
                      <wps:spPr>
                        <a:xfrm>
                          <a:off x="0" y="0"/>
                          <a:ext cx="5842000" cy="1134110"/>
                        </a:xfrm>
                        <a:prstGeom prst="rect">
                          <a:avLst/>
                        </a:prstGeom>
                        <a:noFill/>
                        <a:ln>
                          <a:noFill/>
                        </a:ln>
                        <a:effectLst/>
                        <a:extLst>
                          <a:ext uri="{C572A759-6A51-4108-AA02-DFA0A04FC94B}">
                            <ma14:wrappingTextBoxFlag xmlns:ma14="http://schemas.microsoft.com/office/mac/drawingml/2011/main" val="1"/>
                          </a:ext>
                        </a:extLst>
                      </wps:spPr>
                      <wps:txbx>
                        <w:txbxContent>
                          <w:p w14:paraId="3E58BEFA" w14:textId="6DA3571B" w:rsidR="00DD055A" w:rsidRPr="00C31A3C" w:rsidRDefault="00DD055A" w:rsidP="00530FB5">
                            <w:pPr>
                              <w:spacing w:line="276" w:lineRule="auto"/>
                              <w:jc w:val="center"/>
                              <w:rPr>
                                <w:color w:val="4C5A6A" w:themeColor="accent4"/>
                                <w:sz w:val="32"/>
                                <w:szCs w:val="32"/>
                              </w:rPr>
                            </w:pPr>
                            <w:r w:rsidRPr="00C31A3C">
                              <w:rPr>
                                <w:color w:val="4C5A6A" w:themeColor="accent4"/>
                                <w:sz w:val="32"/>
                                <w:szCs w:val="32"/>
                              </w:rPr>
                              <w:t>Every Monday afterschool</w:t>
                            </w:r>
                          </w:p>
                          <w:p w14:paraId="76AC72E6" w14:textId="77777777" w:rsidR="00DD055A" w:rsidRPr="00C31A3C" w:rsidRDefault="00DD055A" w:rsidP="00530FB5">
                            <w:pPr>
                              <w:spacing w:line="276" w:lineRule="auto"/>
                              <w:jc w:val="center"/>
                              <w:rPr>
                                <w:color w:val="4C5A6A" w:themeColor="accent4"/>
                                <w:sz w:val="32"/>
                                <w:szCs w:val="32"/>
                              </w:rPr>
                            </w:pPr>
                            <w:r w:rsidRPr="00C31A3C">
                              <w:rPr>
                                <w:color w:val="4C5A6A" w:themeColor="accent4"/>
                                <w:sz w:val="32"/>
                                <w:szCs w:val="32"/>
                              </w:rPr>
                              <w:t>Welcoming new members Grade 4 to 8 girls and boys.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62" type="#_x0000_t202" style="position:absolute;margin-left:88pt;margin-top:314.7pt;width:460pt;height:89.3pt;z-index:2517086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" mv:complextextbox="1" filled="f" stroked="f">
                <v:textbox>
                  <w:txbxContent>
                    <w:p w14:paraId="3E58BEFA" w14:textId="6DA3571B" w:rsidR="00DD055A" w:rsidRPr="00C31A3C" w:rsidRDefault="00DD055A" w:rsidP="00530FB5">
                      <w:pPr>
                        <w:spacing w:line="276" w:lineRule="auto"/>
                        <w:jc w:val="center"/>
                        <w:rPr>
                          <w:color w:val="4C5A6A" w:themeColor="accent4"/>
                          <w:sz w:val="32"/>
                          <w:szCs w:val="32"/>
                        </w:rPr>
                      </w:pPr>
                      <w:r w:rsidRPr="00C31A3C">
                        <w:rPr>
                          <w:color w:val="4C5A6A" w:themeColor="accent4"/>
                          <w:sz w:val="32"/>
                          <w:szCs w:val="32"/>
                        </w:rPr>
                        <w:t>Every Monday afterschool</w:t>
                      </w:r>
                    </w:p>
                    <w:p w14:paraId="76AC72E6" w14:textId="77777777" w:rsidR="00DD055A" w:rsidRPr="00C31A3C" w:rsidRDefault="00DD055A" w:rsidP="00530FB5">
                      <w:pPr>
                        <w:spacing w:line="276" w:lineRule="auto"/>
                        <w:jc w:val="center"/>
                        <w:rPr>
                          <w:color w:val="4C5A6A" w:themeColor="accent4"/>
                          <w:sz w:val="32"/>
                          <w:szCs w:val="32"/>
                        </w:rPr>
                      </w:pPr>
                      <w:r w:rsidRPr="00C31A3C">
                        <w:rPr>
                          <w:color w:val="4C5A6A" w:themeColor="accent4"/>
                          <w:sz w:val="32"/>
                          <w:szCs w:val="32"/>
                        </w:rPr>
                        <w:t>Welcoming new members Grade 4 to 8 girls and boys.</w:t>
                      </w:r>
                    </w:p>
                  </w:txbxContent>
                </v:textbox>
                <w10:wrap type="through" anchorx="page" anchory="page"/>
              </v:shape>
            </w:pict>
          </mc:Fallback>
        </mc:AlternateContent>
      </w:r>
      <w:r w:rsidR="001712EA">
        <w:rPr>
          <w:noProof/>
        </w:rPr>
        <mc:AlternateContent>
          <mc:Choice Requires="wps">
            <w:drawing>
              <wp:anchor distT="0" distB="0" distL="114300" distR="114300" simplePos="0" relativeHeight="251707633" behindDoc="0" locked="0" layoutInCell="1" allowOverlap="1" wp14:anchorId="62B772D7" wp14:editId="4D49E9EE">
                <wp:simplePos x="0" y="0"/>
                <wp:positionH relativeFrom="page">
                  <wp:posOffset>457200</wp:posOffset>
                </wp:positionH>
                <wp:positionV relativeFrom="page">
                  <wp:posOffset>3467100</wp:posOffset>
                </wp:positionV>
                <wp:extent cx="6845300" cy="1562100"/>
                <wp:effectExtent l="0" t="0" r="38100" b="38100"/>
                <wp:wrapThrough wrapText="bothSides">
                  <wp:wrapPolygon edited="0">
                    <wp:start x="0" y="0"/>
                    <wp:lineTo x="0" y="21776"/>
                    <wp:lineTo x="21640" y="21776"/>
                    <wp:lineTo x="21640" y="0"/>
                    <wp:lineTo x="0" y="0"/>
                  </wp:wrapPolygon>
                </wp:wrapThrough>
                <wp:docPr id="332" name="Text Box 332"/>
                <wp:cNvGraphicFramePr/>
                <a:graphic xmlns:a="http://schemas.openxmlformats.org/drawingml/2006/main">
                  <a:graphicData uri="http://schemas.microsoft.com/office/word/2010/wordprocessingShape">
                    <wps:wsp>
                      <wps:cNvSpPr txBox="1"/>
                      <wps:spPr>
                        <a:xfrm>
                          <a:off x="0" y="0"/>
                          <a:ext cx="6845300" cy="1562100"/>
                        </a:xfrm>
                        <a:prstGeom prst="rect">
                          <a:avLst/>
                        </a:prstGeom>
                        <a:ln/>
                        <a:extLst>
                          <a:ext uri="{C572A759-6A51-4108-AA02-DFA0A04FC94B}">
                            <ma14:wrappingTextBoxFlag xmlns:ma14="http://schemas.microsoft.com/office/mac/drawingml/2011/main" val="1"/>
                          </a:ext>
                        </a:extLst>
                      </wps:spPr>
                      <wps:style>
                        <a:lnRef idx="2">
                          <a:schemeClr val="accent2"/>
                        </a:lnRef>
                        <a:fillRef idx="1">
                          <a:schemeClr val="lt1"/>
                        </a:fillRef>
                        <a:effectRef idx="0">
                          <a:schemeClr val="accent2"/>
                        </a:effectRef>
                        <a:fontRef idx="minor">
                          <a:schemeClr val="dk1"/>
                        </a:fontRef>
                      </wps:style>
                      <wps:txbx>
                        <w:txbxContent>
                          <w:p w14:paraId="27B7183A" w14:textId="6ACDDF44" w:rsidR="00DD055A" w:rsidRPr="00526750" w:rsidRDefault="00DD055A" w:rsidP="00530FB5">
                            <w:pPr>
                              <w:jc w:val="center"/>
                              <w:rPr>
                                <w:b/>
                                <w:caps/>
                                <w:noProof/>
                                <w:color w:val="93A299" w:themeColor="accent1"/>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26750">
                              <w:rPr>
                                <w:b/>
                                <w:caps/>
                                <w:color w:val="93A299" w:themeColor="accent1"/>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Wasuekji’jk Beading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Text Box 332" o:spid="_x0000_s1063" type="#_x0000_t202" style="position:absolute;margin-left:36pt;margin-top:273pt;width:539pt;height:123pt;z-index:2517076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" mv:complextextbox="1" fillcolor="white [3201]" strokecolor="#ad8f67 [3205]" strokeweight="26425emu">
                <v:textbox>
                  <w:txbxContent>
                    <w:p w14:paraId="27B7183A" w14:textId="6ACDDF44" w:rsidR="00DD055A" w:rsidRPr="00526750" w:rsidRDefault="00DD055A" w:rsidP="00530FB5">
                      <w:pPr>
                        <w:jc w:val="center"/>
                        <w:rPr>
                          <w:b/>
                          <w:caps/>
                          <w:noProof/>
                          <w:color w:val="93A299" w:themeColor="accent1"/>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26750">
                        <w:rPr>
                          <w:b/>
                          <w:caps/>
                          <w:color w:val="93A299" w:themeColor="accent1"/>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Wasuekji’jk Beading Club</w:t>
                      </w:r>
                    </w:p>
                  </w:txbxContent>
                </v:textbox>
                <w10:wrap type="through" anchorx="page" anchory="page"/>
              </v:shape>
            </w:pict>
          </mc:Fallback>
        </mc:AlternateContent>
      </w:r>
      <w:r w:rsidR="001712EA">
        <w:rPr>
          <w:noProof/>
        </w:rPr>
        <mc:AlternateContent>
          <mc:Choice Requires="wps">
            <w:drawing>
              <wp:anchor distT="0" distB="0" distL="114300" distR="114300" simplePos="0" relativeHeight="251705585" behindDoc="0" locked="0" layoutInCell="1" allowOverlap="1" wp14:anchorId="2DAB4895" wp14:editId="70B19F09">
                <wp:simplePos x="0" y="0"/>
                <wp:positionH relativeFrom="page">
                  <wp:posOffset>355600</wp:posOffset>
                </wp:positionH>
                <wp:positionV relativeFrom="page">
                  <wp:posOffset>352425</wp:posOffset>
                </wp:positionV>
                <wp:extent cx="7057390" cy="1095375"/>
                <wp:effectExtent l="0" t="0" r="3810" b="0"/>
                <wp:wrapNone/>
                <wp:docPr id="22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7390" cy="109537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8pt;margin-top:27.75pt;width:555.7pt;height:86.25pt;z-index:2517055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" fillcolor="#93a299 [3204]" stroked="f" strokecolor="#4a7ebb" strokeweight="1.5pt">
                <v:shadow opacity="22938f" mv:blur="38100f" offset="0,2pt"/>
                <v:textbox inset=",7.2pt,,7.2pt"/>
                <w10:wrap anchorx="page" anchory="page"/>
              </v:rect>
            </w:pict>
          </mc:Fallback>
        </mc:AlternateContent>
      </w:r>
      <w:r w:rsidR="00B6433A">
        <w:rPr>
          <w:noProof/>
        </w:rPr>
        <w:drawing>
          <wp:inline distT="0" distB="0" distL="0" distR="0" wp14:anchorId="3C71BDAC" wp14:editId="727F02FC">
            <wp:extent cx="7010400" cy="4466916"/>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maq monday poster.jpg"/>
                    <pic:cNvPicPr/>
                  </pic:nvPicPr>
                  <pic:blipFill>
                    <a:blip r:embed="rId15">
                      <a:extLst>
                        <a:ext uri="{28A0092B-C50C-407E-A947-70E740481C1C}">
                          <a14:useLocalDpi xmlns:a14="http://schemas.microsoft.com/office/drawing/2010/main" val="0"/>
                        </a:ext>
                      </a:extLst>
                    </a:blip>
                    <a:stretch>
                      <a:fillRect/>
                    </a:stretch>
                  </pic:blipFill>
                  <pic:spPr>
                    <a:xfrm>
                      <a:off x="0" y="0"/>
                      <a:ext cx="7010961" cy="4467274"/>
                    </a:xfrm>
                    <a:prstGeom prst="rect">
                      <a:avLst/>
                    </a:prstGeom>
                  </pic:spPr>
                </pic:pic>
              </a:graphicData>
            </a:graphic>
          </wp:inline>
        </w:drawing>
      </w:r>
      <w:r w:rsidR="00FC4F19">
        <w:br w:type="page"/>
      </w:r>
      <w:r w:rsidR="00B77218">
        <w:rPr>
          <w:noProof/>
        </w:rPr>
        <w:lastRenderedPageBreak/>
        <mc:AlternateContent>
          <mc:Choice Requires="wps">
            <w:drawing>
              <wp:anchor distT="0" distB="0" distL="114300" distR="114300" simplePos="0" relativeHeight="251760881" behindDoc="0" locked="0" layoutInCell="1" allowOverlap="1" wp14:anchorId="5C771E96" wp14:editId="0459FE89">
                <wp:simplePos x="0" y="0"/>
                <wp:positionH relativeFrom="page">
                  <wp:posOffset>365760</wp:posOffset>
                </wp:positionH>
                <wp:positionV relativeFrom="page">
                  <wp:posOffset>6756400</wp:posOffset>
                </wp:positionV>
                <wp:extent cx="7025640" cy="2616200"/>
                <wp:effectExtent l="50800" t="50800" r="86360" b="76200"/>
                <wp:wrapThrough wrapText="bothSides">
                  <wp:wrapPolygon edited="0">
                    <wp:start x="-156" y="-419"/>
                    <wp:lineTo x="-156" y="22019"/>
                    <wp:lineTo x="21787" y="22019"/>
                    <wp:lineTo x="21787" y="-419"/>
                    <wp:lineTo x="-156" y="-419"/>
                  </wp:wrapPolygon>
                </wp:wrapThrough>
                <wp:docPr id="268" name="Text Box 268"/>
                <wp:cNvGraphicFramePr/>
                <a:graphic xmlns:a="http://schemas.openxmlformats.org/drawingml/2006/main">
                  <a:graphicData uri="http://schemas.microsoft.com/office/word/2010/wordprocessingShape">
                    <wps:wsp>
                      <wps:cNvSpPr txBox="1"/>
                      <wps:spPr>
                        <a:xfrm>
                          <a:off x="0" y="0"/>
                          <a:ext cx="7025640" cy="2616200"/>
                        </a:xfrm>
                        <a:prstGeom prst="rect">
                          <a:avLst/>
                        </a:prstGeom>
                        <a:ln/>
                        <a:effectLst>
                          <a:glow rad="50800">
                            <a:schemeClr val="accent6">
                              <a:lumMod val="60000"/>
                              <a:lumOff val="40000"/>
                              <a:alpha val="75000"/>
                            </a:schemeClr>
                          </a:glow>
                        </a:effectLst>
                        <a:extLst>
                          <a:ext uri="{C572A759-6A51-4108-AA02-DFA0A04FC94B}">
                            <ma14:wrappingTextBoxFlag xmlns:ma14="http://schemas.microsoft.com/office/mac/drawingml/2011/main" val="1"/>
                          </a:ext>
                        </a:extLst>
                      </wps:spPr>
                      <wps:style>
                        <a:lnRef idx="2">
                          <a:schemeClr val="accent6"/>
                        </a:lnRef>
                        <a:fillRef idx="1">
                          <a:schemeClr val="lt1"/>
                        </a:fillRef>
                        <a:effectRef idx="0">
                          <a:schemeClr val="accent6"/>
                        </a:effectRef>
                        <a:fontRef idx="minor">
                          <a:schemeClr val="dk1"/>
                        </a:fontRef>
                      </wps:style>
                      <wps:txbx>
                        <w:txbxContent>
                          <w:p w14:paraId="2C2EC469" w14:textId="65F84395" w:rsidR="00DD055A" w:rsidRDefault="00DD055A" w:rsidP="006E42F6">
                            <w:pPr>
                              <w:jc w:val="center"/>
                              <w:rPr>
                                <w:b/>
                                <w:sz w:val="28"/>
                                <w:szCs w:val="28"/>
                                <w:u w:val="single"/>
                              </w:rPr>
                            </w:pPr>
                            <w:r w:rsidRPr="00450638">
                              <w:rPr>
                                <w:b/>
                                <w:sz w:val="28"/>
                                <w:szCs w:val="28"/>
                                <w:u w:val="single"/>
                              </w:rPr>
                              <w:t>School Food Drive</w:t>
                            </w:r>
                          </w:p>
                          <w:p w14:paraId="1497A610" w14:textId="2C0060E0" w:rsidR="00DD055A" w:rsidRDefault="00DD055A">
                            <w:pPr>
                              <w:rPr>
                                <w:sz w:val="28"/>
                                <w:szCs w:val="28"/>
                              </w:rPr>
                            </w:pPr>
                            <w:r>
                              <w:rPr>
                                <w:sz w:val="28"/>
                                <w:szCs w:val="28"/>
                              </w:rPr>
                              <w:t>Student Council is holding a School Food Drive From November 14</w:t>
                            </w:r>
                            <w:r w:rsidRPr="00450638">
                              <w:rPr>
                                <w:sz w:val="28"/>
                                <w:szCs w:val="28"/>
                                <w:vertAlign w:val="superscript"/>
                              </w:rPr>
                              <w:t>th</w:t>
                            </w:r>
                            <w:r>
                              <w:rPr>
                                <w:sz w:val="28"/>
                                <w:szCs w:val="28"/>
                              </w:rPr>
                              <w:t xml:space="preserve"> to November 30</w:t>
                            </w:r>
                            <w:r w:rsidRPr="00450638">
                              <w:rPr>
                                <w:sz w:val="28"/>
                                <w:szCs w:val="28"/>
                                <w:vertAlign w:val="superscript"/>
                              </w:rPr>
                              <w:t>th</w:t>
                            </w:r>
                            <w:r>
                              <w:rPr>
                                <w:sz w:val="28"/>
                                <w:szCs w:val="28"/>
                              </w:rPr>
                              <w:t>.</w:t>
                            </w:r>
                          </w:p>
                          <w:p w14:paraId="2591406D" w14:textId="42DDA5CD" w:rsidR="00DD055A" w:rsidRDefault="00DD055A">
                            <w:pPr>
                              <w:rPr>
                                <w:sz w:val="28"/>
                                <w:szCs w:val="28"/>
                              </w:rPr>
                            </w:pPr>
                            <w:r>
                              <w:rPr>
                                <w:sz w:val="28"/>
                                <w:szCs w:val="28"/>
                              </w:rPr>
                              <w:t>Some donation ideas are:</w:t>
                            </w:r>
                          </w:p>
                          <w:p w14:paraId="4C2E8E7A" w14:textId="44D2343B" w:rsidR="00DD055A" w:rsidRDefault="00DD055A" w:rsidP="00450638">
                            <w:pPr>
                              <w:jc w:val="center"/>
                              <w:rPr>
                                <w:sz w:val="28"/>
                                <w:szCs w:val="28"/>
                              </w:rPr>
                            </w:pPr>
                            <w:r>
                              <w:rPr>
                                <w:sz w:val="28"/>
                                <w:szCs w:val="28"/>
                              </w:rPr>
                              <w:t>Cereal                      Peanut Butter</w:t>
                            </w:r>
                          </w:p>
                          <w:p w14:paraId="34F75865" w14:textId="2F1DB692" w:rsidR="00DD055A" w:rsidRDefault="00DD055A" w:rsidP="00450638">
                            <w:pPr>
                              <w:jc w:val="center"/>
                              <w:rPr>
                                <w:sz w:val="28"/>
                                <w:szCs w:val="28"/>
                              </w:rPr>
                            </w:pPr>
                            <w:r>
                              <w:rPr>
                                <w:sz w:val="28"/>
                                <w:szCs w:val="28"/>
                              </w:rPr>
                              <w:t>Jam                         Granola Bars</w:t>
                            </w:r>
                          </w:p>
                          <w:p w14:paraId="21F1C04E" w14:textId="5A857510" w:rsidR="00DD055A" w:rsidRDefault="00DD055A" w:rsidP="00450638">
                            <w:pPr>
                              <w:rPr>
                                <w:sz w:val="28"/>
                                <w:szCs w:val="28"/>
                              </w:rPr>
                            </w:pPr>
                            <w:r>
                              <w:rPr>
                                <w:sz w:val="28"/>
                                <w:szCs w:val="28"/>
                              </w:rPr>
                              <w:t xml:space="preserve">Donations can be brought in by students or dropped off by a Parent/Guardian at the office. </w:t>
                            </w:r>
                          </w:p>
                          <w:p w14:paraId="76C00CFD" w14:textId="77777777" w:rsidR="00DD055A" w:rsidRDefault="00DD055A">
                            <w:pPr>
                              <w:rPr>
                                <w:sz w:val="28"/>
                                <w:szCs w:val="28"/>
                              </w:rPr>
                            </w:pPr>
                          </w:p>
                          <w:p w14:paraId="05A72D29" w14:textId="77777777" w:rsidR="00DD055A" w:rsidRPr="00450638" w:rsidRDefault="00DD055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064" type="#_x0000_t202" style="position:absolute;margin-left:28.8pt;margin-top:532pt;width:553.2pt;height:206pt;z-index:2517608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" mv:complextextbox="1" fillcolor="white [3201]" strokecolor="#79463d [3209]" strokeweight="26425emu">
                <v:textbox>
                  <w:txbxContent>
                    <w:p w14:paraId="2C2EC469" w14:textId="65F84395" w:rsidR="00DD055A" w:rsidRDefault="00DD055A" w:rsidP="006E42F6">
                      <w:pPr>
                        <w:jc w:val="center"/>
                        <w:rPr>
                          <w:b/>
                          <w:sz w:val="28"/>
                          <w:szCs w:val="28"/>
                          <w:u w:val="single"/>
                        </w:rPr>
                      </w:pPr>
                      <w:r w:rsidRPr="00450638">
                        <w:rPr>
                          <w:b/>
                          <w:sz w:val="28"/>
                          <w:szCs w:val="28"/>
                          <w:u w:val="single"/>
                        </w:rPr>
                        <w:t>School Food Drive</w:t>
                      </w:r>
                    </w:p>
                    <w:p w14:paraId="1497A610" w14:textId="2C0060E0" w:rsidR="00DD055A" w:rsidRDefault="00DD055A">
                      <w:pPr>
                        <w:rPr>
                          <w:sz w:val="28"/>
                          <w:szCs w:val="28"/>
                        </w:rPr>
                      </w:pPr>
                      <w:r>
                        <w:rPr>
                          <w:sz w:val="28"/>
                          <w:szCs w:val="28"/>
                        </w:rPr>
                        <w:t>Student Council is holding a School Food Drive From November 14</w:t>
                      </w:r>
                      <w:r w:rsidRPr="00450638">
                        <w:rPr>
                          <w:sz w:val="28"/>
                          <w:szCs w:val="28"/>
                          <w:vertAlign w:val="superscript"/>
                        </w:rPr>
                        <w:t>th</w:t>
                      </w:r>
                      <w:r>
                        <w:rPr>
                          <w:sz w:val="28"/>
                          <w:szCs w:val="28"/>
                        </w:rPr>
                        <w:t xml:space="preserve"> to November 30</w:t>
                      </w:r>
                      <w:r w:rsidRPr="00450638">
                        <w:rPr>
                          <w:sz w:val="28"/>
                          <w:szCs w:val="28"/>
                          <w:vertAlign w:val="superscript"/>
                        </w:rPr>
                        <w:t>th</w:t>
                      </w:r>
                      <w:r>
                        <w:rPr>
                          <w:sz w:val="28"/>
                          <w:szCs w:val="28"/>
                        </w:rPr>
                        <w:t>.</w:t>
                      </w:r>
                    </w:p>
                    <w:p w14:paraId="2591406D" w14:textId="42DDA5CD" w:rsidR="00DD055A" w:rsidRDefault="00DD055A">
                      <w:pPr>
                        <w:rPr>
                          <w:sz w:val="28"/>
                          <w:szCs w:val="28"/>
                        </w:rPr>
                      </w:pPr>
                      <w:r>
                        <w:rPr>
                          <w:sz w:val="28"/>
                          <w:szCs w:val="28"/>
                        </w:rPr>
                        <w:t>Some donation ideas are:</w:t>
                      </w:r>
                    </w:p>
                    <w:p w14:paraId="4C2E8E7A" w14:textId="44D2343B" w:rsidR="00DD055A" w:rsidRDefault="00DD055A" w:rsidP="00450638">
                      <w:pPr>
                        <w:jc w:val="center"/>
                        <w:rPr>
                          <w:sz w:val="28"/>
                          <w:szCs w:val="28"/>
                        </w:rPr>
                      </w:pPr>
                      <w:r>
                        <w:rPr>
                          <w:sz w:val="28"/>
                          <w:szCs w:val="28"/>
                        </w:rPr>
                        <w:t>Cereal                      Peanut Butter</w:t>
                      </w:r>
                    </w:p>
                    <w:p w14:paraId="34F75865" w14:textId="2F1DB692" w:rsidR="00DD055A" w:rsidRDefault="00DD055A" w:rsidP="00450638">
                      <w:pPr>
                        <w:jc w:val="center"/>
                        <w:rPr>
                          <w:sz w:val="28"/>
                          <w:szCs w:val="28"/>
                        </w:rPr>
                      </w:pPr>
                      <w:r>
                        <w:rPr>
                          <w:sz w:val="28"/>
                          <w:szCs w:val="28"/>
                        </w:rPr>
                        <w:t>Jam                         Granola Bars</w:t>
                      </w:r>
                    </w:p>
                    <w:p w14:paraId="21F1C04E" w14:textId="5A857510" w:rsidR="00DD055A" w:rsidRDefault="00DD055A" w:rsidP="00450638">
                      <w:pPr>
                        <w:rPr>
                          <w:sz w:val="28"/>
                          <w:szCs w:val="28"/>
                        </w:rPr>
                      </w:pPr>
                      <w:r>
                        <w:rPr>
                          <w:sz w:val="28"/>
                          <w:szCs w:val="28"/>
                        </w:rPr>
                        <w:t xml:space="preserve">Donations can be brought in by students or dropped off by a Parent/Guardian at the office. </w:t>
                      </w:r>
                    </w:p>
                    <w:p w14:paraId="76C00CFD" w14:textId="77777777" w:rsidR="00DD055A" w:rsidRDefault="00DD055A">
                      <w:pPr>
                        <w:rPr>
                          <w:sz w:val="28"/>
                          <w:szCs w:val="28"/>
                        </w:rPr>
                      </w:pPr>
                    </w:p>
                    <w:p w14:paraId="05A72D29" w14:textId="77777777" w:rsidR="00DD055A" w:rsidRPr="00450638" w:rsidRDefault="00DD055A">
                      <w:pPr>
                        <w:rPr>
                          <w:sz w:val="28"/>
                          <w:szCs w:val="28"/>
                        </w:rPr>
                      </w:pPr>
                    </w:p>
                  </w:txbxContent>
                </v:textbox>
                <w10:wrap type="through" anchorx="page" anchory="page"/>
              </v:shape>
            </w:pict>
          </mc:Fallback>
        </mc:AlternateContent>
      </w:r>
      <w:r w:rsidR="00C76FE3">
        <w:rPr>
          <w:noProof/>
        </w:rPr>
        <w:drawing>
          <wp:anchor distT="0" distB="0" distL="114300" distR="114300" simplePos="0" relativeHeight="251746545" behindDoc="0" locked="0" layoutInCell="1" allowOverlap="1" wp14:anchorId="3028374C" wp14:editId="17746C21">
            <wp:simplePos x="0" y="0"/>
            <wp:positionH relativeFrom="page">
              <wp:posOffset>5439445</wp:posOffset>
            </wp:positionH>
            <wp:positionV relativeFrom="page">
              <wp:posOffset>2467149</wp:posOffset>
            </wp:positionV>
            <wp:extent cx="1466215" cy="1934210"/>
            <wp:effectExtent l="177800" t="127000" r="184785" b="148590"/>
            <wp:wrapThrough wrapText="bothSides">
              <wp:wrapPolygon edited="0">
                <wp:start x="19478" y="-356"/>
                <wp:lineTo x="756" y="-3157"/>
                <wp:lineTo x="-1563" y="5748"/>
                <wp:lineTo x="-2104" y="19545"/>
                <wp:lineTo x="-635" y="19765"/>
                <wp:lineTo x="-703" y="21490"/>
                <wp:lineTo x="1867" y="21874"/>
                <wp:lineTo x="2306" y="21651"/>
                <wp:lineTo x="12580" y="21742"/>
                <wp:lineTo x="22038" y="19110"/>
                <wp:lineTo x="22183" y="18553"/>
                <wp:lineTo x="22299" y="9318"/>
                <wp:lineTo x="21990" y="4646"/>
                <wp:lineTo x="22048" y="29"/>
                <wp:lineTo x="19478" y="-356"/>
              </wp:wrapPolygon>
            </wp:wrapThrough>
            <wp:docPr id="262" name="Picture 262" descr="Macintosh HD:Users:Reception:Desktop:FB_IMG_154108805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Macintosh HD:Users:Reception:Desktop:FB_IMG_154108805119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930104">
                      <a:off x="0" y="0"/>
                      <a:ext cx="1466215"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18">
        <w:rPr>
          <w:noProof/>
        </w:rPr>
        <w:drawing>
          <wp:anchor distT="0" distB="0" distL="114300" distR="114300" simplePos="0" relativeHeight="251749617" behindDoc="0" locked="0" layoutInCell="1" allowOverlap="1" wp14:anchorId="388970BF" wp14:editId="7CC7437D">
            <wp:simplePos x="0" y="0"/>
            <wp:positionH relativeFrom="page">
              <wp:posOffset>5266055</wp:posOffset>
            </wp:positionH>
            <wp:positionV relativeFrom="page">
              <wp:posOffset>4323715</wp:posOffset>
            </wp:positionV>
            <wp:extent cx="1381760" cy="1842770"/>
            <wp:effectExtent l="0" t="0" r="0" b="11430"/>
            <wp:wrapThrough wrapText="bothSides">
              <wp:wrapPolygon edited="0">
                <wp:start x="0" y="0"/>
                <wp:lineTo x="0" y="21436"/>
                <wp:lineTo x="21044" y="21436"/>
                <wp:lineTo x="21044" y="0"/>
                <wp:lineTo x="0" y="0"/>
              </wp:wrapPolygon>
            </wp:wrapThrough>
            <wp:docPr id="261" name="Picture 261" descr="Macintosh HD:Users:Reception:Desktop:FB_IMG_154108782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eception:Desktop:FB_IMG_154108782329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76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18">
        <w:rPr>
          <w:noProof/>
        </w:rPr>
        <w:drawing>
          <wp:anchor distT="0" distB="0" distL="114300" distR="114300" simplePos="0" relativeHeight="251750641" behindDoc="0" locked="0" layoutInCell="1" allowOverlap="1" wp14:anchorId="2C6E3955" wp14:editId="0965934A">
            <wp:simplePos x="0" y="0"/>
            <wp:positionH relativeFrom="page">
              <wp:posOffset>3274695</wp:posOffset>
            </wp:positionH>
            <wp:positionV relativeFrom="page">
              <wp:posOffset>4525010</wp:posOffset>
            </wp:positionV>
            <wp:extent cx="1539875" cy="1835150"/>
            <wp:effectExtent l="101600" t="76200" r="111125" b="95250"/>
            <wp:wrapThrough wrapText="bothSides">
              <wp:wrapPolygon edited="0">
                <wp:start x="18490" y="-297"/>
                <wp:lineTo x="59" y="-1881"/>
                <wp:lineTo x="-1103" y="7636"/>
                <wp:lineTo x="-1001" y="21469"/>
                <wp:lineTo x="3607" y="21865"/>
                <wp:lineTo x="8605" y="21994"/>
                <wp:lineTo x="21692" y="20414"/>
                <wp:lineTo x="21837" y="19224"/>
                <wp:lineTo x="22034" y="8"/>
                <wp:lineTo x="18490" y="-297"/>
              </wp:wrapPolygon>
            </wp:wrapThrough>
            <wp:docPr id="259" name="Picture 259" descr="Macintosh HD:Users:Reception:Desktop:FB_IMG_154108778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Reception:Desktop:FB_IMG_15410877876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249064">
                      <a:off x="0" y="0"/>
                      <a:ext cx="153987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18">
        <w:rPr>
          <w:noProof/>
        </w:rPr>
        <w:drawing>
          <wp:anchor distT="0" distB="0" distL="114300" distR="114300" simplePos="0" relativeHeight="251751665" behindDoc="0" locked="0" layoutInCell="1" allowOverlap="1" wp14:anchorId="28B189FF" wp14:editId="3B507F3C">
            <wp:simplePos x="0" y="0"/>
            <wp:positionH relativeFrom="page">
              <wp:posOffset>3477260</wp:posOffset>
            </wp:positionH>
            <wp:positionV relativeFrom="page">
              <wp:posOffset>1997710</wp:posOffset>
            </wp:positionV>
            <wp:extent cx="1666875" cy="2222500"/>
            <wp:effectExtent l="152400" t="101600" r="161925" b="114300"/>
            <wp:wrapThrough wrapText="bothSides">
              <wp:wrapPolygon edited="0">
                <wp:start x="-647" y="38"/>
                <wp:lineTo x="-909" y="8031"/>
                <wp:lineTo x="-844" y="15991"/>
                <wp:lineTo x="-314" y="20919"/>
                <wp:lineTo x="20390" y="21620"/>
                <wp:lineTo x="22022" y="21460"/>
                <wp:lineTo x="21903" y="1803"/>
                <wp:lineTo x="21432" y="-890"/>
                <wp:lineTo x="14691" y="-1471"/>
                <wp:lineTo x="1964" y="-219"/>
                <wp:lineTo x="-647" y="38"/>
              </wp:wrapPolygon>
            </wp:wrapThrough>
            <wp:docPr id="256" name="Picture 256" descr="Macintosh HD:Users:Reception:Desktop:FB_IMG_154108795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Reception:Desktop:FB_IMG_15410879592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448417">
                      <a:off x="0" y="0"/>
                      <a:ext cx="166687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18">
        <w:rPr>
          <w:noProof/>
        </w:rPr>
        <w:drawing>
          <wp:anchor distT="0" distB="0" distL="114300" distR="114300" simplePos="0" relativeHeight="251752689" behindDoc="0" locked="0" layoutInCell="1" allowOverlap="1" wp14:anchorId="7DC16CD4" wp14:editId="2F4125F0">
            <wp:simplePos x="0" y="0"/>
            <wp:positionH relativeFrom="page">
              <wp:posOffset>2593340</wp:posOffset>
            </wp:positionH>
            <wp:positionV relativeFrom="page">
              <wp:posOffset>3109595</wp:posOffset>
            </wp:positionV>
            <wp:extent cx="1238250" cy="1651000"/>
            <wp:effectExtent l="50800" t="50800" r="57150" b="50800"/>
            <wp:wrapThrough wrapText="bothSides">
              <wp:wrapPolygon edited="0">
                <wp:start x="-867" y="-176"/>
                <wp:lineTo x="-931" y="10478"/>
                <wp:lineTo x="-110" y="21094"/>
                <wp:lineTo x="19013" y="21594"/>
                <wp:lineTo x="19456" y="21574"/>
                <wp:lineTo x="22110" y="21459"/>
                <wp:lineTo x="22071" y="9478"/>
                <wp:lineTo x="21275" y="-807"/>
                <wp:lineTo x="1787" y="-292"/>
                <wp:lineTo x="-867" y="-176"/>
              </wp:wrapPolygon>
            </wp:wrapThrough>
            <wp:docPr id="260" name="Picture 260" descr="Macintosh HD:Users:Reception:Desktop:FB_IMG_154108779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Macintosh HD:Users:Reception:Desktop:FB_IMG_15410877913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99176">
                      <a:off x="0" y="0"/>
                      <a:ext cx="123825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18">
        <w:rPr>
          <w:noProof/>
        </w:rPr>
        <w:drawing>
          <wp:anchor distT="0" distB="0" distL="114300" distR="114300" simplePos="0" relativeHeight="251748593" behindDoc="0" locked="0" layoutInCell="1" allowOverlap="1" wp14:anchorId="2D42157E" wp14:editId="781054DE">
            <wp:simplePos x="0" y="0"/>
            <wp:positionH relativeFrom="page">
              <wp:posOffset>927735</wp:posOffset>
            </wp:positionH>
            <wp:positionV relativeFrom="page">
              <wp:posOffset>4815205</wp:posOffset>
            </wp:positionV>
            <wp:extent cx="2145665" cy="1609090"/>
            <wp:effectExtent l="0" t="0" r="0" b="0"/>
            <wp:wrapThrough wrapText="bothSides">
              <wp:wrapPolygon edited="0">
                <wp:start x="0" y="0"/>
                <wp:lineTo x="0" y="21140"/>
                <wp:lineTo x="21223" y="21140"/>
                <wp:lineTo x="21223" y="0"/>
                <wp:lineTo x="0" y="0"/>
              </wp:wrapPolygon>
            </wp:wrapThrough>
            <wp:docPr id="257" name="Picture 257" descr="Macintosh HD:Users:Reception:Desktop:FB_IMG_154108777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ception:Desktop:FB_IMG_15410877764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566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18">
        <w:rPr>
          <w:noProof/>
        </w:rPr>
        <w:drawing>
          <wp:anchor distT="0" distB="0" distL="114300" distR="114300" simplePos="0" relativeHeight="251747569" behindDoc="0" locked="0" layoutInCell="1" allowOverlap="1" wp14:anchorId="26384AC1" wp14:editId="2943A4F2">
            <wp:simplePos x="0" y="0"/>
            <wp:positionH relativeFrom="page">
              <wp:posOffset>556260</wp:posOffset>
            </wp:positionH>
            <wp:positionV relativeFrom="page">
              <wp:posOffset>2965450</wp:posOffset>
            </wp:positionV>
            <wp:extent cx="1990725" cy="2654300"/>
            <wp:effectExtent l="152400" t="101600" r="142875" b="114300"/>
            <wp:wrapThrough wrapText="bothSides">
              <wp:wrapPolygon edited="0">
                <wp:start x="19475" y="-214"/>
                <wp:lineTo x="12" y="-1728"/>
                <wp:lineTo x="-898" y="4851"/>
                <wp:lineTo x="-1072" y="18137"/>
                <wp:lineTo x="-705" y="21490"/>
                <wp:lineTo x="3133" y="21789"/>
                <wp:lineTo x="6451" y="21839"/>
                <wp:lineTo x="21595" y="20523"/>
                <wp:lineTo x="22042" y="13285"/>
                <wp:lineTo x="21855" y="6620"/>
                <wp:lineTo x="21942" y="-23"/>
                <wp:lineTo x="19475" y="-214"/>
              </wp:wrapPolygon>
            </wp:wrapThrough>
            <wp:docPr id="263" name="Picture 263" descr="Macintosh HD:Users:Reception:Desktop:FB_IMG_154108807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Macintosh HD:Users:Reception:Desktop:FB_IMG_154108807427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244778">
                      <a:off x="0" y="0"/>
                      <a:ext cx="199072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18">
        <w:rPr>
          <w:noProof/>
        </w:rPr>
        <w:drawing>
          <wp:anchor distT="0" distB="0" distL="114300" distR="114300" simplePos="0" relativeHeight="251738353" behindDoc="0" locked="0" layoutInCell="1" allowOverlap="1" wp14:anchorId="3512309E" wp14:editId="13406B75">
            <wp:simplePos x="0" y="0"/>
            <wp:positionH relativeFrom="page">
              <wp:posOffset>3522980</wp:posOffset>
            </wp:positionH>
            <wp:positionV relativeFrom="page">
              <wp:posOffset>616585</wp:posOffset>
            </wp:positionV>
            <wp:extent cx="1071880" cy="1348740"/>
            <wp:effectExtent l="177800" t="127000" r="172720" b="124460"/>
            <wp:wrapThrough wrapText="bothSides">
              <wp:wrapPolygon edited="0">
                <wp:start x="19721" y="-494"/>
                <wp:lineTo x="1550" y="-4734"/>
                <wp:lineTo x="-3065" y="7755"/>
                <wp:lineTo x="-1101" y="8214"/>
                <wp:lineTo x="-3408" y="14458"/>
                <wp:lineTo x="-953" y="15031"/>
                <wp:lineTo x="-2395" y="18934"/>
                <wp:lineTo x="-1007" y="20954"/>
                <wp:lineTo x="1940" y="21642"/>
                <wp:lineTo x="2431" y="21756"/>
                <wp:lineTo x="21639" y="20303"/>
                <wp:lineTo x="22328" y="14105"/>
                <wp:lineTo x="22176" y="79"/>
                <wp:lineTo x="19721" y="-494"/>
              </wp:wrapPolygon>
            </wp:wrapThrough>
            <wp:docPr id="254" name="Picture 254" descr="Macintosh HD:Users:Reception:Desktop:IMG_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Reception:Desktop:IMG_636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618128">
                      <a:off x="0" y="0"/>
                      <a:ext cx="107188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FC8">
        <w:rPr>
          <w:noProof/>
        </w:rPr>
        <w:drawing>
          <wp:anchor distT="0" distB="0" distL="114300" distR="114300" simplePos="0" relativeHeight="251742449" behindDoc="0" locked="0" layoutInCell="1" allowOverlap="1" wp14:anchorId="3A57AFC3" wp14:editId="0E709687">
            <wp:simplePos x="0" y="0"/>
            <wp:positionH relativeFrom="page">
              <wp:posOffset>4970145</wp:posOffset>
            </wp:positionH>
            <wp:positionV relativeFrom="page">
              <wp:posOffset>765810</wp:posOffset>
            </wp:positionV>
            <wp:extent cx="2353310" cy="1765300"/>
            <wp:effectExtent l="152400" t="203200" r="161290" b="215900"/>
            <wp:wrapThrough wrapText="bothSides">
              <wp:wrapPolygon edited="0">
                <wp:start x="-492" y="82"/>
                <wp:lineTo x="-374" y="19652"/>
                <wp:lineTo x="-289" y="20263"/>
                <wp:lineTo x="14374" y="21690"/>
                <wp:lineTo x="14604" y="21633"/>
                <wp:lineTo x="19358" y="21720"/>
                <wp:lineTo x="19630" y="21969"/>
                <wp:lineTo x="21922" y="21402"/>
                <wp:lineTo x="21958" y="4639"/>
                <wp:lineTo x="21506" y="-307"/>
                <wp:lineTo x="21208" y="-2446"/>
                <wp:lineTo x="10281" y="-2585"/>
                <wp:lineTo x="1112" y="-315"/>
                <wp:lineTo x="-492" y="82"/>
              </wp:wrapPolygon>
            </wp:wrapThrough>
            <wp:docPr id="258" name="Picture 258" descr="Macintosh HD:Users:Reception:Desktop:FB_IMG_154108778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Reception:Desktop:FB_IMG_15410877831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631318">
                      <a:off x="0" y="0"/>
                      <a:ext cx="235331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4D6">
        <w:rPr>
          <w:noProof/>
        </w:rPr>
        <mc:AlternateContent>
          <mc:Choice Requires="wps">
            <w:drawing>
              <wp:anchor distT="0" distB="0" distL="114300" distR="114300" simplePos="0" relativeHeight="251719921" behindDoc="0" locked="0" layoutInCell="1" allowOverlap="1" wp14:anchorId="415CCA61" wp14:editId="22745CD6">
                <wp:simplePos x="0" y="0"/>
                <wp:positionH relativeFrom="page">
                  <wp:posOffset>556260</wp:posOffset>
                </wp:positionH>
                <wp:positionV relativeFrom="page">
                  <wp:posOffset>822960</wp:posOffset>
                </wp:positionV>
                <wp:extent cx="2783840" cy="2377440"/>
                <wp:effectExtent l="0" t="0" r="35560" b="35560"/>
                <wp:wrapSquare wrapText="bothSides"/>
                <wp:docPr id="29" name="Text Box 29"/>
                <wp:cNvGraphicFramePr/>
                <a:graphic xmlns:a="http://schemas.openxmlformats.org/drawingml/2006/main">
                  <a:graphicData uri="http://schemas.microsoft.com/office/word/2010/wordprocessingShape">
                    <wps:wsp>
                      <wps:cNvSpPr txBox="1"/>
                      <wps:spPr>
                        <a:xfrm>
                          <a:off x="0" y="0"/>
                          <a:ext cx="2783840" cy="2377440"/>
                        </a:xfrm>
                        <a:prstGeom prst="rect">
                          <a:avLst/>
                        </a:prstGeom>
                        <a:solidFill>
                          <a:srgbClr val="FF66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107A7" w14:textId="77777777" w:rsidR="00DD055A" w:rsidRDefault="00DD055A" w:rsidP="00D224FF">
                            <w:pPr>
                              <w:widowControl w:val="0"/>
                              <w:autoSpaceDE w:val="0"/>
                              <w:autoSpaceDN w:val="0"/>
                              <w:adjustRightInd w:val="0"/>
                              <w:spacing w:line="276" w:lineRule="auto"/>
                              <w:jc w:val="center"/>
                              <w:rPr>
                                <w:rFonts w:cstheme="minorHAnsi"/>
                                <w:color w:val="000000"/>
                                <w:sz w:val="28"/>
                                <w:szCs w:val="28"/>
                              </w:rPr>
                            </w:pPr>
                          </w:p>
                          <w:p w14:paraId="68C6174A" w14:textId="77777777" w:rsidR="00DD055A" w:rsidRPr="0058117C" w:rsidRDefault="00DD055A" w:rsidP="00D224FF">
                            <w:pPr>
                              <w:widowControl w:val="0"/>
                              <w:autoSpaceDE w:val="0"/>
                              <w:autoSpaceDN w:val="0"/>
                              <w:adjustRightInd w:val="0"/>
                              <w:spacing w:line="276" w:lineRule="auto"/>
                              <w:jc w:val="center"/>
                              <w:rPr>
                                <w:rFonts w:cstheme="minorHAnsi"/>
                                <w:color w:val="000000"/>
                                <w:sz w:val="28"/>
                                <w:szCs w:val="28"/>
                              </w:rPr>
                            </w:pPr>
                            <w:r w:rsidRPr="0058117C">
                              <w:rPr>
                                <w:rFonts w:cstheme="minorHAnsi"/>
                                <w:color w:val="000000"/>
                                <w:sz w:val="28"/>
                                <w:szCs w:val="28"/>
                              </w:rPr>
                              <w:t>October ended with our Halloween school dance and Haunted House. These events were successful and everyone had fun, thank you to all that came out and supported our school.</w:t>
                            </w:r>
                          </w:p>
                          <w:p w14:paraId="12786DD1" w14:textId="77777777" w:rsidR="00DD055A" w:rsidRDefault="00DD055A" w:rsidP="001E04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5" type="#_x0000_t202" style="position:absolute;margin-left:43.8pt;margin-top:64.8pt;width:219.2pt;height:187.2pt;z-index:2517199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" fillcolor="#f60" strokecolor="#292934 [3213]">
                <v:textbox>
                  <w:txbxContent>
                    <w:p w14:paraId="252107A7" w14:textId="77777777" w:rsidR="00DD055A" w:rsidRDefault="00DD055A" w:rsidP="00D224FF">
                      <w:pPr>
                        <w:widowControl w:val="0"/>
                        <w:autoSpaceDE w:val="0"/>
                        <w:autoSpaceDN w:val="0"/>
                        <w:adjustRightInd w:val="0"/>
                        <w:spacing w:line="276" w:lineRule="auto"/>
                        <w:jc w:val="center"/>
                        <w:rPr>
                          <w:rFonts w:cstheme="minorHAnsi"/>
                          <w:color w:val="000000"/>
                          <w:sz w:val="28"/>
                          <w:szCs w:val="28"/>
                        </w:rPr>
                      </w:pPr>
                    </w:p>
                    <w:p w14:paraId="68C6174A" w14:textId="77777777" w:rsidR="00DD055A" w:rsidRPr="0058117C" w:rsidRDefault="00DD055A" w:rsidP="00D224FF">
                      <w:pPr>
                        <w:widowControl w:val="0"/>
                        <w:autoSpaceDE w:val="0"/>
                        <w:autoSpaceDN w:val="0"/>
                        <w:adjustRightInd w:val="0"/>
                        <w:spacing w:line="276" w:lineRule="auto"/>
                        <w:jc w:val="center"/>
                        <w:rPr>
                          <w:rFonts w:cstheme="minorHAnsi"/>
                          <w:color w:val="000000"/>
                          <w:sz w:val="28"/>
                          <w:szCs w:val="28"/>
                        </w:rPr>
                      </w:pPr>
                      <w:r w:rsidRPr="0058117C">
                        <w:rPr>
                          <w:rFonts w:cstheme="minorHAnsi"/>
                          <w:color w:val="000000"/>
                          <w:sz w:val="28"/>
                          <w:szCs w:val="28"/>
                        </w:rPr>
                        <w:t>October ended with our Halloween school dance and Haunted House. These events were successful and everyone had fun, thank you to all that came out and supported our school.</w:t>
                      </w:r>
                    </w:p>
                    <w:p w14:paraId="12786DD1" w14:textId="77777777" w:rsidR="00DD055A" w:rsidRDefault="00DD055A" w:rsidP="001E04D6"/>
                  </w:txbxContent>
                </v:textbox>
                <w10:wrap type="square" anchorx="page" anchory="page"/>
              </v:shape>
            </w:pict>
          </mc:Fallback>
        </mc:AlternateContent>
      </w:r>
      <w:r w:rsidR="002D603E">
        <w:rPr>
          <w:noProof/>
        </w:rPr>
        <mc:AlternateContent>
          <mc:Choice Requires="wps">
            <w:drawing>
              <wp:anchor distT="0" distB="0" distL="114300" distR="114300" simplePos="0" relativeHeight="251667697" behindDoc="0" locked="0" layoutInCell="1" allowOverlap="1" wp14:anchorId="1C476EBC" wp14:editId="266A74F1">
                <wp:simplePos x="0" y="0"/>
                <wp:positionH relativeFrom="page">
                  <wp:posOffset>365760</wp:posOffset>
                </wp:positionH>
                <wp:positionV relativeFrom="page">
                  <wp:posOffset>9372600</wp:posOffset>
                </wp:positionV>
                <wp:extent cx="1412240" cy="406400"/>
                <wp:effectExtent l="0" t="0" r="10160" b="0"/>
                <wp:wrapThrough wrapText="bothSides">
                  <wp:wrapPolygon edited="0">
                    <wp:start x="0" y="0"/>
                    <wp:lineTo x="0" y="20250"/>
                    <wp:lineTo x="21367" y="20250"/>
                    <wp:lineTo x="21367" y="0"/>
                    <wp:lineTo x="0" y="0"/>
                  </wp:wrapPolygon>
                </wp:wrapThrough>
                <wp:docPr id="287" name="Text Box 287"/>
                <wp:cNvGraphicFramePr/>
                <a:graphic xmlns:a="http://schemas.openxmlformats.org/drawingml/2006/main">
                  <a:graphicData uri="http://schemas.microsoft.com/office/word/2010/wordprocessingShape">
                    <wps:wsp>
                      <wps:cNvSpPr txBox="1"/>
                      <wps:spPr>
                        <a:xfrm>
                          <a:off x="0" y="0"/>
                          <a:ext cx="1412240" cy="406400"/>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1661D7"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 o:spid="_x0000_s1066" type="#_x0000_t202" style="position:absolute;margin-left:28.8pt;margin-top:738pt;width:111.2pt;height:32pt;z-index:25166769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" mv:complextextbox="1" stroked="f">
                <v:textbox>
                  <w:txbxContent>
                    <w:p w14:paraId="3E1661D7" w14:textId="77777777" w:rsidR="00DD055A" w:rsidRDefault="00DD055A"/>
                  </w:txbxContent>
                </v:textbox>
                <w10:wrap type="through" anchorx="page" anchory="page"/>
              </v:shape>
            </w:pict>
          </mc:Fallback>
        </mc:AlternateContent>
      </w:r>
      <w:r w:rsidR="007463E9">
        <w:rPr>
          <w:noProof/>
        </w:rPr>
        <mc:AlternateContent>
          <mc:Choice Requires="wpg">
            <w:drawing>
              <wp:anchor distT="0" distB="0" distL="114300" distR="114300" simplePos="0" relativeHeight="251666673" behindDoc="0" locked="0" layoutInCell="1" allowOverlap="1" wp14:anchorId="31ACEDC9" wp14:editId="1BA5DCF8">
                <wp:simplePos x="0" y="0"/>
                <wp:positionH relativeFrom="page">
                  <wp:posOffset>365760</wp:posOffset>
                </wp:positionH>
                <wp:positionV relativeFrom="page">
                  <wp:posOffset>228600</wp:posOffset>
                </wp:positionV>
                <wp:extent cx="7139940" cy="457200"/>
                <wp:effectExtent l="0" t="0" r="0" b="0"/>
                <wp:wrapThrough wrapText="bothSides">
                  <wp:wrapPolygon edited="0">
                    <wp:start x="0" y="0"/>
                    <wp:lineTo x="0" y="20400"/>
                    <wp:lineTo x="21515" y="20400"/>
                    <wp:lineTo x="21515"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7139940" cy="457200"/>
                          <a:chOff x="0" y="0"/>
                          <a:chExt cx="7139940" cy="457200"/>
                        </a:xfrm>
                        <a:extLst>
                          <a:ext uri="{0CCBE362-F206-4b92-989A-16890622DB6E}">
                            <ma14:wrappingTextBoxFlag xmlns:ma14="http://schemas.microsoft.com/office/mac/drawingml/2011/main" val="1"/>
                          </a:ext>
                        </a:extLst>
                      </wpg:grpSpPr>
                      <wps:wsp>
                        <wps:cNvPr id="286" name="Text Box 286"/>
                        <wps:cNvSpPr txBox="1"/>
                        <wps:spPr>
                          <a:xfrm>
                            <a:off x="0" y="0"/>
                            <a:ext cx="7139940" cy="457200"/>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91440" y="45720"/>
                            <a:ext cx="6957060" cy="303530"/>
                          </a:xfrm>
                          <a:prstGeom prst="rect">
                            <a:avLst/>
                          </a:prstGeom>
                          <a:noFill/>
                          <a:ln>
                            <a:noFill/>
                          </a:ln>
                          <a:effectLst/>
                          <a:extLst>
                            <a:ext uri="{C572A759-6A51-4108-AA02-DFA0A04FC94B}">
                              <ma14:wrappingTextBoxFlag xmlns:ma14="http://schemas.microsoft.com/office/mac/drawingml/2011/main"/>
                            </a:ext>
                          </a:extLst>
                        </wps:spPr>
                        <wps:txbx>
                          <w:txbxContent>
                            <w:p w14:paraId="7079C9D1" w14:textId="77777777" w:rsidR="00DD055A" w:rsidRDefault="00DD055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67" style="position:absolute;margin-left:28.8pt;margin-top:18pt;width:562.2pt;height:36pt;z-index:251666673;mso-position-horizontal-relative:page;mso-position-vertical-relative:page" coordsize="713994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" mv:complextextbox="1">
                <v:shape id="Text Box 286" o:spid="_x0000_s1068" type="#_x0000_t202" style="position:absolute;width:713994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8fHhxQAA&#10;ANwAAAAPAAAAZHJzL2Rvd25yZXYueG1sRI9Pa8JAFMTvQr/D8oRexGyag2jMKja0RYQe/ANeH9ln&#10;Esy+Ddmtid/eFYQeh5n5DZOtB9OIG3WutqzgI4pBEBdW11wqOB2/p3MQziNrbCyTgjs5WK/eRhmm&#10;2va8p9vBlyJA2KWooPK+TaV0RUUGXWRb4uBdbGfQB9mVUnfYB7hpZBLHM2mw5rBQYUt5RcX18GcU&#10;uHP/ubW+5MvvJv6ZtF+7xZDvlHofD5slCE+D/w+/2lutIJnP4HkmHA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x8eHFAAAA3AAAAA8AAAAAAAAAAAAAAAAAlwIAAGRycy9k&#10;b3ducmV2LnhtbFBLBQYAAAAABAAEAPUAAACJAwAAAAA=&#10;" mv:complextextbox="1" stroked="f"/>
                <v:shape id="Text Box 24" o:spid="_x0000_s1069" type="#_x0000_t202" style="position:absolute;left:91440;top:45720;width:6957060;height:303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7079C9D1" w14:textId="77777777" w:rsidR="00DD055A" w:rsidRDefault="00DD055A"/>
                    </w:txbxContent>
                  </v:textbox>
                </v:shape>
                <w10:wrap type="through" anchorx="page" anchory="page"/>
              </v:group>
            </w:pict>
          </mc:Fallback>
        </mc:AlternateContent>
      </w:r>
    </w:p>
    <w:p w14:paraId="0706F018" w14:textId="104B7A30" w:rsidR="00027C6C" w:rsidRDefault="00D51B53">
      <w:r>
        <w:rPr>
          <w:noProof/>
        </w:rPr>
        <w:lastRenderedPageBreak/>
        <mc:AlternateContent>
          <mc:Choice Requires="wps">
            <w:drawing>
              <wp:anchor distT="0" distB="0" distL="114300" distR="114300" simplePos="0" relativeHeight="251676913" behindDoc="0" locked="0" layoutInCell="1" allowOverlap="1" wp14:anchorId="30FAC5D9" wp14:editId="14D89380">
                <wp:simplePos x="0" y="0"/>
                <wp:positionH relativeFrom="page">
                  <wp:posOffset>436245</wp:posOffset>
                </wp:positionH>
                <wp:positionV relativeFrom="page">
                  <wp:posOffset>4828540</wp:posOffset>
                </wp:positionV>
                <wp:extent cx="3091815" cy="911860"/>
                <wp:effectExtent l="0" t="0" r="32385" b="27940"/>
                <wp:wrapThrough wrapText="bothSides">
                  <wp:wrapPolygon edited="0">
                    <wp:start x="0" y="0"/>
                    <wp:lineTo x="0" y="21660"/>
                    <wp:lineTo x="21649" y="21660"/>
                    <wp:lineTo x="21649"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3091815" cy="911860"/>
                        </a:xfrm>
                        <a:prstGeom prst="rect">
                          <a:avLst/>
                        </a:prstGeom>
                        <a:ln>
                          <a:prstDash val="dot"/>
                        </a:ln>
                        <a:extLst>
                          <a:ext uri="{C572A759-6A51-4108-AA02-DFA0A04FC94B}">
                            <ma14:wrappingTextBoxFlag xmlns:ma14="http://schemas.microsoft.com/office/mac/drawingml/2011/main" val="1"/>
                          </a:ext>
                        </a:extLst>
                      </wps:spPr>
                      <wps:style>
                        <a:lnRef idx="2">
                          <a:schemeClr val="accent2"/>
                        </a:lnRef>
                        <a:fillRef idx="1">
                          <a:schemeClr val="lt1"/>
                        </a:fillRef>
                        <a:effectRef idx="0">
                          <a:schemeClr val="accent2"/>
                        </a:effectRef>
                        <a:fontRef idx="minor">
                          <a:schemeClr val="dk1"/>
                        </a:fontRef>
                      </wps:style>
                      <wps:txbx>
                        <w:txbxContent>
                          <w:p w14:paraId="61D8D8F3" w14:textId="77777777" w:rsidR="00DD055A" w:rsidRPr="00084582" w:rsidRDefault="00DD055A" w:rsidP="00027C6C">
                            <w:pPr>
                              <w:widowControl w:val="0"/>
                              <w:autoSpaceDE w:val="0"/>
                              <w:autoSpaceDN w:val="0"/>
                              <w:adjustRightInd w:val="0"/>
                              <w:spacing w:line="276" w:lineRule="auto"/>
                              <w:jc w:val="center"/>
                              <w:rPr>
                                <w:rFonts w:cstheme="minorHAnsi"/>
                              </w:rPr>
                            </w:pPr>
                            <w:r w:rsidRPr="00084582">
                              <w:rPr>
                                <w:rFonts w:cstheme="minorHAnsi"/>
                              </w:rPr>
                              <w:t>Follow us:</w:t>
                            </w:r>
                          </w:p>
                          <w:p w14:paraId="5707BCCA" w14:textId="77777777" w:rsidR="00DD055A" w:rsidRDefault="00DD055A" w:rsidP="00027C6C">
                            <w:pPr>
                              <w:spacing w:line="276" w:lineRule="auto"/>
                              <w:jc w:val="center"/>
                              <w:rPr>
                                <w:rFonts w:cstheme="minorHAnsi"/>
                              </w:rPr>
                            </w:pPr>
                            <w:r w:rsidRPr="00084582">
                              <w:rPr>
                                <w:rFonts w:cstheme="minorHAnsi"/>
                                <w:color w:val="93A299" w:themeColor="accent1"/>
                              </w:rPr>
                              <w:t>Website</w:t>
                            </w:r>
                            <w:r w:rsidRPr="00084582">
                              <w:rPr>
                                <w:rFonts w:cstheme="minorHAnsi"/>
                              </w:rPr>
                              <w:t xml:space="preserve"> </w:t>
                            </w:r>
                            <w:hyperlink r:id="rId25" w:history="1">
                              <w:r w:rsidRPr="00CB6E0D">
                                <w:rPr>
                                  <w:rStyle w:val="Hyperlink"/>
                                  <w:rFonts w:cstheme="minorHAnsi"/>
                                </w:rPr>
                                <w:t>www.eelgroundschool.ca</w:t>
                              </w:r>
                            </w:hyperlink>
                          </w:p>
                          <w:p w14:paraId="5EE27B68" w14:textId="77777777" w:rsidR="00DD055A" w:rsidRPr="00084582" w:rsidRDefault="00DD055A" w:rsidP="00027C6C">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70" type="#_x0000_t202" style="position:absolute;margin-left:34.35pt;margin-top:380.2pt;width:243.45pt;height:71.8pt;z-index:25167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" mv:complextextbox="1" fillcolor="white [3201]" strokecolor="#ad8f67 [3205]" strokeweight="26425emu">
                <v:stroke dashstyle="dot"/>
                <v:textbox>
                  <w:txbxContent>
                    <w:p w14:paraId="61D8D8F3" w14:textId="77777777" w:rsidR="00DD055A" w:rsidRPr="00084582" w:rsidRDefault="00DD055A" w:rsidP="00027C6C">
                      <w:pPr>
                        <w:widowControl w:val="0"/>
                        <w:autoSpaceDE w:val="0"/>
                        <w:autoSpaceDN w:val="0"/>
                        <w:adjustRightInd w:val="0"/>
                        <w:spacing w:line="276" w:lineRule="auto"/>
                        <w:jc w:val="center"/>
                        <w:rPr>
                          <w:rFonts w:cstheme="minorHAnsi"/>
                        </w:rPr>
                      </w:pPr>
                      <w:r w:rsidRPr="00084582">
                        <w:rPr>
                          <w:rFonts w:cstheme="minorHAnsi"/>
                        </w:rPr>
                        <w:t>Follow us:</w:t>
                      </w:r>
                    </w:p>
                    <w:p w14:paraId="5707BCCA" w14:textId="77777777" w:rsidR="00DD055A" w:rsidRDefault="00DD055A" w:rsidP="00027C6C">
                      <w:pPr>
                        <w:spacing w:line="276" w:lineRule="auto"/>
                        <w:jc w:val="center"/>
                        <w:rPr>
                          <w:rFonts w:cstheme="minorHAnsi"/>
                        </w:rPr>
                      </w:pPr>
                      <w:r w:rsidRPr="00084582">
                        <w:rPr>
                          <w:rFonts w:cstheme="minorHAnsi"/>
                          <w:color w:val="93A299" w:themeColor="accent1"/>
                        </w:rPr>
                        <w:t>Website</w:t>
                      </w:r>
                      <w:r w:rsidRPr="00084582">
                        <w:rPr>
                          <w:rFonts w:cstheme="minorHAnsi"/>
                        </w:rPr>
                        <w:t xml:space="preserve"> </w:t>
                      </w:r>
                      <w:hyperlink r:id="rId26" w:history="1">
                        <w:r w:rsidRPr="00CB6E0D">
                          <w:rPr>
                            <w:rStyle w:val="Hyperlink"/>
                            <w:rFonts w:cstheme="minorHAnsi"/>
                          </w:rPr>
                          <w:t>www.eelgroundschool.ca</w:t>
                        </w:r>
                      </w:hyperlink>
                    </w:p>
                    <w:p w14:paraId="5EE27B68" w14:textId="77777777" w:rsidR="00DD055A" w:rsidRPr="00084582" w:rsidRDefault="00DD055A" w:rsidP="00027C6C">
                      <w:pPr>
                        <w:jc w:val="center"/>
                        <w:rPr>
                          <w:rFonts w:cstheme="minorHAnsi"/>
                        </w:rPr>
                      </w:pPr>
                    </w:p>
                  </w:txbxContent>
                </v:textbox>
                <w10:wrap type="through" anchorx="page" anchory="page"/>
              </v:shape>
            </w:pict>
          </mc:Fallback>
        </mc:AlternateContent>
      </w:r>
      <w:r w:rsidR="006E42F6">
        <w:rPr>
          <w:noProof/>
        </w:rPr>
        <mc:AlternateContent>
          <mc:Choice Requires="wps">
            <w:drawing>
              <wp:anchor distT="0" distB="0" distL="114300" distR="114300" simplePos="0" relativeHeight="251762929" behindDoc="0" locked="0" layoutInCell="1" allowOverlap="1" wp14:anchorId="2DA4E83E" wp14:editId="29C7CDA5">
                <wp:simplePos x="0" y="0"/>
                <wp:positionH relativeFrom="page">
                  <wp:posOffset>365760</wp:posOffset>
                </wp:positionH>
                <wp:positionV relativeFrom="page">
                  <wp:posOffset>6400800</wp:posOffset>
                </wp:positionV>
                <wp:extent cx="7037705" cy="2971800"/>
                <wp:effectExtent l="76200" t="76200" r="99695" b="101600"/>
                <wp:wrapThrough wrapText="bothSides">
                  <wp:wrapPolygon edited="0">
                    <wp:start x="-234" y="-554"/>
                    <wp:lineTo x="-234" y="22154"/>
                    <wp:lineTo x="21828" y="22154"/>
                    <wp:lineTo x="21828" y="-554"/>
                    <wp:lineTo x="-234" y="-554"/>
                  </wp:wrapPolygon>
                </wp:wrapThrough>
                <wp:docPr id="248" name="Text Box 248"/>
                <wp:cNvGraphicFramePr/>
                <a:graphic xmlns:a="http://schemas.openxmlformats.org/drawingml/2006/main">
                  <a:graphicData uri="http://schemas.microsoft.com/office/word/2010/wordprocessingShape">
                    <wps:wsp>
                      <wps:cNvSpPr txBox="1"/>
                      <wps:spPr>
                        <a:xfrm>
                          <a:off x="0" y="0"/>
                          <a:ext cx="7037705" cy="2971800"/>
                        </a:xfrm>
                        <a:prstGeom prst="rect">
                          <a:avLst/>
                        </a:prstGeom>
                        <a:noFill/>
                        <a:ln w="28575" cmpd="sng">
                          <a:solidFill>
                            <a:srgbClr val="008000"/>
                          </a:solidFill>
                        </a:ln>
                        <a:effectLst>
                          <a:glow rad="63500">
                            <a:srgbClr val="FF0000"/>
                          </a:glow>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106E92" w14:textId="77777777" w:rsidR="00DD055A" w:rsidRDefault="00DD055A" w:rsidP="006E42F6">
                            <w:pPr>
                              <w:jc w:val="center"/>
                            </w:pPr>
                          </w:p>
                          <w:p w14:paraId="046E8712" w14:textId="77777777" w:rsidR="00DD055A" w:rsidRDefault="00DD055A" w:rsidP="006E42F6">
                            <w:pPr>
                              <w:rPr>
                                <w:rFonts w:cstheme="minorHAnsi"/>
                                <w:vertAlign w:val="superscript"/>
                              </w:rPr>
                            </w:pPr>
                            <w:r w:rsidRPr="0079362E">
                              <w:rPr>
                                <w:rFonts w:cstheme="minorHAnsi"/>
                              </w:rPr>
                              <w:t>Join us for Breakfast with Santa Dec.1</w:t>
                            </w:r>
                            <w:r w:rsidRPr="0079362E">
                              <w:rPr>
                                <w:rFonts w:cstheme="minorHAnsi"/>
                                <w:vertAlign w:val="superscript"/>
                              </w:rPr>
                              <w:t>st</w:t>
                            </w:r>
                          </w:p>
                          <w:p w14:paraId="1F408194" w14:textId="77777777" w:rsidR="00DD055A" w:rsidRDefault="00DD055A" w:rsidP="006E42F6">
                            <w:pPr>
                              <w:rPr>
                                <w:rFonts w:cstheme="minorHAnsi"/>
                              </w:rPr>
                            </w:pPr>
                            <w:r>
                              <w:rPr>
                                <w:rFonts w:cstheme="minorHAnsi"/>
                              </w:rPr>
                              <w:t>9-11AM</w:t>
                            </w:r>
                          </w:p>
                          <w:p w14:paraId="08B7BB8C" w14:textId="77777777" w:rsidR="00DD055A" w:rsidRDefault="00DD055A" w:rsidP="006E42F6">
                            <w:pPr>
                              <w:rPr>
                                <w:rFonts w:cstheme="minorHAnsi"/>
                              </w:rPr>
                            </w:pPr>
                            <w:r w:rsidRPr="0079362E">
                              <w:rPr>
                                <w:rFonts w:cstheme="minorHAnsi"/>
                              </w:rPr>
                              <w:t>Photos with Santa $5</w:t>
                            </w:r>
                          </w:p>
                          <w:p w14:paraId="0BA2A6DB" w14:textId="77777777" w:rsidR="00DD055A" w:rsidRPr="0079362E" w:rsidRDefault="00DD055A" w:rsidP="006E42F6">
                            <w:pPr>
                              <w:rPr>
                                <w:rFonts w:cstheme="minorHAnsi"/>
                              </w:rPr>
                            </w:pPr>
                            <w:r>
                              <w:rPr>
                                <w:rFonts w:cstheme="minorHAnsi"/>
                              </w:rPr>
                              <w:t>Breakfast $5 per plate</w:t>
                            </w:r>
                          </w:p>
                          <w:p w14:paraId="79E7CD7D" w14:textId="77777777" w:rsidR="00DD055A" w:rsidRDefault="00DD055A" w:rsidP="006E42F6">
                            <w:pPr>
                              <w:rPr>
                                <w:rFonts w:cstheme="minorHAnsi"/>
                              </w:rPr>
                            </w:pPr>
                            <w:r w:rsidRPr="0079362E">
                              <w:rPr>
                                <w:rFonts w:cstheme="minorHAnsi"/>
                              </w:rPr>
                              <w:t xml:space="preserve">There will </w:t>
                            </w:r>
                            <w:r>
                              <w:rPr>
                                <w:rFonts w:cstheme="minorHAnsi"/>
                              </w:rPr>
                              <w:t xml:space="preserve">also </w:t>
                            </w:r>
                            <w:r w:rsidRPr="0079362E">
                              <w:rPr>
                                <w:rFonts w:cstheme="minorHAnsi"/>
                              </w:rPr>
                              <w:t xml:space="preserve">be a hot chocolate stand </w:t>
                            </w:r>
                          </w:p>
                          <w:p w14:paraId="4CC31B83" w14:textId="77777777" w:rsidR="00DD055A" w:rsidRPr="0079362E" w:rsidRDefault="00DD055A" w:rsidP="006E42F6">
                            <w:pPr>
                              <w:rPr>
                                <w:rFonts w:cstheme="minorHAnsi"/>
                              </w:rPr>
                            </w:pPr>
                            <w:r w:rsidRPr="0079362E">
                              <w:rPr>
                                <w:rFonts w:cstheme="minorHAnsi"/>
                              </w:rPr>
                              <w:t>and door prizes.</w:t>
                            </w:r>
                          </w:p>
                          <w:p w14:paraId="74034807" w14:textId="77777777" w:rsidR="00DD055A" w:rsidRDefault="00DD055A" w:rsidP="006E42F6">
                            <w:pPr>
                              <w:rPr>
                                <w:rFonts w:cstheme="minorHAnsi"/>
                              </w:rPr>
                            </w:pPr>
                            <w:r w:rsidRPr="0079362E">
                              <w:rPr>
                                <w:rFonts w:cstheme="minorHAnsi"/>
                              </w:rPr>
                              <w:t xml:space="preserve">More information will be posted </w:t>
                            </w:r>
                          </w:p>
                          <w:p w14:paraId="3CEF33C6" w14:textId="77777777" w:rsidR="00DD055A" w:rsidRPr="0079362E" w:rsidRDefault="00DD055A" w:rsidP="006E42F6">
                            <w:pPr>
                              <w:rPr>
                                <w:rFonts w:cstheme="minorHAnsi"/>
                              </w:rPr>
                            </w:pPr>
                            <w:r w:rsidRPr="0079362E">
                              <w:rPr>
                                <w:rFonts w:cstheme="minorHAnsi"/>
                              </w:rPr>
                              <w:t>as soon as it is available.</w:t>
                            </w:r>
                          </w:p>
                          <w:p w14:paraId="3FA1F6E4" w14:textId="77777777" w:rsidR="00DD055A" w:rsidRDefault="00DD055A" w:rsidP="006E42F6">
                            <w:pPr>
                              <w:jc w:val="center"/>
                            </w:pPr>
                            <w:r>
                              <w:t xml:space="preserve"> </w:t>
                            </w:r>
                          </w:p>
                          <w:p w14:paraId="43895900" w14:textId="77777777" w:rsidR="00DD055A" w:rsidRDefault="00DD055A" w:rsidP="006E42F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71" type="#_x0000_t202" style="position:absolute;margin-left:28.8pt;margin-top:7in;width:554.15pt;height:234pt;z-index:2517629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" mv:complextextbox="1" filled="f" strokecolor="green" strokeweight="2.25pt">
                <v:textbox>
                  <w:txbxContent>
                    <w:p w14:paraId="0F106E92" w14:textId="77777777" w:rsidR="00DD055A" w:rsidRDefault="00DD055A" w:rsidP="006E42F6">
                      <w:pPr>
                        <w:jc w:val="center"/>
                      </w:pPr>
                    </w:p>
                    <w:p w14:paraId="046E8712" w14:textId="77777777" w:rsidR="00DD055A" w:rsidRDefault="00DD055A" w:rsidP="006E42F6">
                      <w:pPr>
                        <w:rPr>
                          <w:rFonts w:cstheme="minorHAnsi"/>
                          <w:vertAlign w:val="superscript"/>
                        </w:rPr>
                      </w:pPr>
                      <w:r w:rsidRPr="0079362E">
                        <w:rPr>
                          <w:rFonts w:cstheme="minorHAnsi"/>
                        </w:rPr>
                        <w:t>Join us for Breakfast with Santa Dec.1</w:t>
                      </w:r>
                      <w:r w:rsidRPr="0079362E">
                        <w:rPr>
                          <w:rFonts w:cstheme="minorHAnsi"/>
                          <w:vertAlign w:val="superscript"/>
                        </w:rPr>
                        <w:t>st</w:t>
                      </w:r>
                    </w:p>
                    <w:p w14:paraId="1F408194" w14:textId="77777777" w:rsidR="00DD055A" w:rsidRDefault="00DD055A" w:rsidP="006E42F6">
                      <w:pPr>
                        <w:rPr>
                          <w:rFonts w:cstheme="minorHAnsi"/>
                        </w:rPr>
                      </w:pPr>
                      <w:r>
                        <w:rPr>
                          <w:rFonts w:cstheme="minorHAnsi"/>
                        </w:rPr>
                        <w:t>9-11AM</w:t>
                      </w:r>
                    </w:p>
                    <w:p w14:paraId="08B7BB8C" w14:textId="77777777" w:rsidR="00DD055A" w:rsidRDefault="00DD055A" w:rsidP="006E42F6">
                      <w:pPr>
                        <w:rPr>
                          <w:rFonts w:cstheme="minorHAnsi"/>
                        </w:rPr>
                      </w:pPr>
                      <w:r w:rsidRPr="0079362E">
                        <w:rPr>
                          <w:rFonts w:cstheme="minorHAnsi"/>
                        </w:rPr>
                        <w:t>Photos with Santa $5</w:t>
                      </w:r>
                    </w:p>
                    <w:p w14:paraId="0BA2A6DB" w14:textId="77777777" w:rsidR="00DD055A" w:rsidRPr="0079362E" w:rsidRDefault="00DD055A" w:rsidP="006E42F6">
                      <w:pPr>
                        <w:rPr>
                          <w:rFonts w:cstheme="minorHAnsi"/>
                        </w:rPr>
                      </w:pPr>
                      <w:r>
                        <w:rPr>
                          <w:rFonts w:cstheme="minorHAnsi"/>
                        </w:rPr>
                        <w:t>Breakfast $5 per plate</w:t>
                      </w:r>
                    </w:p>
                    <w:p w14:paraId="79E7CD7D" w14:textId="77777777" w:rsidR="00DD055A" w:rsidRDefault="00DD055A" w:rsidP="006E42F6">
                      <w:pPr>
                        <w:rPr>
                          <w:rFonts w:cstheme="minorHAnsi"/>
                        </w:rPr>
                      </w:pPr>
                      <w:r w:rsidRPr="0079362E">
                        <w:rPr>
                          <w:rFonts w:cstheme="minorHAnsi"/>
                        </w:rPr>
                        <w:t xml:space="preserve">There will </w:t>
                      </w:r>
                      <w:r>
                        <w:rPr>
                          <w:rFonts w:cstheme="minorHAnsi"/>
                        </w:rPr>
                        <w:t xml:space="preserve">also </w:t>
                      </w:r>
                      <w:r w:rsidRPr="0079362E">
                        <w:rPr>
                          <w:rFonts w:cstheme="minorHAnsi"/>
                        </w:rPr>
                        <w:t xml:space="preserve">be a hot chocolate stand </w:t>
                      </w:r>
                    </w:p>
                    <w:p w14:paraId="4CC31B83" w14:textId="77777777" w:rsidR="00DD055A" w:rsidRPr="0079362E" w:rsidRDefault="00DD055A" w:rsidP="006E42F6">
                      <w:pPr>
                        <w:rPr>
                          <w:rFonts w:cstheme="minorHAnsi"/>
                        </w:rPr>
                      </w:pPr>
                      <w:r w:rsidRPr="0079362E">
                        <w:rPr>
                          <w:rFonts w:cstheme="minorHAnsi"/>
                        </w:rPr>
                        <w:t>and door prizes.</w:t>
                      </w:r>
                    </w:p>
                    <w:p w14:paraId="74034807" w14:textId="77777777" w:rsidR="00DD055A" w:rsidRDefault="00DD055A" w:rsidP="006E42F6">
                      <w:pPr>
                        <w:rPr>
                          <w:rFonts w:cstheme="minorHAnsi"/>
                        </w:rPr>
                      </w:pPr>
                      <w:r w:rsidRPr="0079362E">
                        <w:rPr>
                          <w:rFonts w:cstheme="minorHAnsi"/>
                        </w:rPr>
                        <w:t xml:space="preserve">More information will be posted </w:t>
                      </w:r>
                    </w:p>
                    <w:p w14:paraId="3CEF33C6" w14:textId="77777777" w:rsidR="00DD055A" w:rsidRPr="0079362E" w:rsidRDefault="00DD055A" w:rsidP="006E42F6">
                      <w:pPr>
                        <w:rPr>
                          <w:rFonts w:cstheme="minorHAnsi"/>
                        </w:rPr>
                      </w:pPr>
                      <w:r w:rsidRPr="0079362E">
                        <w:rPr>
                          <w:rFonts w:cstheme="minorHAnsi"/>
                        </w:rPr>
                        <w:t>as soon as it is available.</w:t>
                      </w:r>
                    </w:p>
                    <w:p w14:paraId="3FA1F6E4" w14:textId="77777777" w:rsidR="00DD055A" w:rsidRDefault="00DD055A" w:rsidP="006E42F6">
                      <w:pPr>
                        <w:jc w:val="center"/>
                      </w:pPr>
                      <w:r>
                        <w:t xml:space="preserve"> </w:t>
                      </w:r>
                    </w:p>
                    <w:p w14:paraId="43895900" w14:textId="77777777" w:rsidR="00DD055A" w:rsidRDefault="00DD055A" w:rsidP="006E42F6">
                      <w:r>
                        <w:t xml:space="preserve"> </w:t>
                      </w:r>
                    </w:p>
                  </w:txbxContent>
                </v:textbox>
                <w10:wrap type="through" anchorx="page" anchory="page"/>
              </v:shape>
            </w:pict>
          </mc:Fallback>
        </mc:AlternateContent>
      </w:r>
      <w:r w:rsidR="0079362E">
        <w:rPr>
          <w:noProof/>
        </w:rPr>
        <w:drawing>
          <wp:anchor distT="0" distB="0" distL="114300" distR="114300" simplePos="0" relativeHeight="251735281" behindDoc="0" locked="0" layoutInCell="1" allowOverlap="1" wp14:anchorId="1EBA0EF2" wp14:editId="1ED6984C">
            <wp:simplePos x="0" y="0"/>
            <wp:positionH relativeFrom="page">
              <wp:posOffset>4044950</wp:posOffset>
            </wp:positionH>
            <wp:positionV relativeFrom="page">
              <wp:posOffset>6400800</wp:posOffset>
            </wp:positionV>
            <wp:extent cx="3297555" cy="2832100"/>
            <wp:effectExtent l="0" t="0" r="4445" b="12700"/>
            <wp:wrapThrough wrapText="bothSides">
              <wp:wrapPolygon edited="0">
                <wp:start x="0" y="0"/>
                <wp:lineTo x="0" y="21503"/>
                <wp:lineTo x="21463" y="21503"/>
                <wp:lineTo x="21463" y="0"/>
                <wp:lineTo x="0" y="0"/>
              </wp:wrapPolygon>
            </wp:wrapThrough>
            <wp:docPr id="246" name="Picture 246" descr="Macintosh HD:Users:Reception:Desktop:newsletter photos:Breakfast-with-Santa-logo-2015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ception:Desktop:newsletter photos:Breakfast-with-Santa-logo-201503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755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7E9">
        <w:rPr>
          <w:noProof/>
        </w:rPr>
        <mc:AlternateContent>
          <mc:Choice Requires="wps">
            <w:drawing>
              <wp:anchor distT="0" distB="0" distL="114300" distR="114300" simplePos="0" relativeHeight="251672817" behindDoc="0" locked="0" layoutInCell="1" allowOverlap="1" wp14:anchorId="495BB19F" wp14:editId="0B8677F5">
                <wp:simplePos x="0" y="0"/>
                <wp:positionH relativeFrom="page">
                  <wp:posOffset>4044950</wp:posOffset>
                </wp:positionH>
                <wp:positionV relativeFrom="page">
                  <wp:posOffset>4625340</wp:posOffset>
                </wp:positionV>
                <wp:extent cx="3093085" cy="1140460"/>
                <wp:effectExtent l="0" t="0" r="31115" b="27940"/>
                <wp:wrapThrough wrapText="bothSides">
                  <wp:wrapPolygon edited="0">
                    <wp:start x="0" y="0"/>
                    <wp:lineTo x="0" y="21648"/>
                    <wp:lineTo x="21640" y="21648"/>
                    <wp:lineTo x="21640"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3093085" cy="1140460"/>
                        </a:xfrm>
                        <a:prstGeom prst="rect">
                          <a:avLst/>
                        </a:prstGeom>
                        <a:ln>
                          <a:prstDash val="dot"/>
                        </a:ln>
                        <a:extLst>
                          <a:ext uri="{C572A759-6A51-4108-AA02-DFA0A04FC94B}">
                            <ma14:wrappingTextBoxFlag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47829E53" w14:textId="77777777" w:rsidR="00DD055A" w:rsidRPr="00084582"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color w:val="000000"/>
                              </w:rPr>
                            </w:pPr>
                            <w:r w:rsidRPr="00084582">
                              <w:rPr>
                                <w:rFonts w:cstheme="minorHAnsi"/>
                                <w:color w:val="93A299" w:themeColor="accent1"/>
                              </w:rPr>
                              <w:t>Facebook page/group</w:t>
                            </w:r>
                            <w:r w:rsidRPr="00084582">
                              <w:rPr>
                                <w:rFonts w:cstheme="minorHAnsi"/>
                                <w:color w:val="000000"/>
                              </w:rPr>
                              <w:t>:</w:t>
                            </w:r>
                          </w:p>
                          <w:p w14:paraId="7900BE4D" w14:textId="77777777" w:rsidR="00DD055A" w:rsidRPr="00084582"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rPr>
                            </w:pPr>
                            <w:r w:rsidRPr="00084582">
                              <w:rPr>
                                <w:rFonts w:cstheme="minorHAnsi"/>
                              </w:rPr>
                              <w:t>Natoaganeg School</w:t>
                            </w:r>
                          </w:p>
                          <w:p w14:paraId="2C917C3F" w14:textId="77777777" w:rsidR="00DD055A" w:rsidRPr="0063396C"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sz w:val="20"/>
                                <w:szCs w:val="20"/>
                              </w:rPr>
                            </w:pPr>
                            <w:r w:rsidRPr="0063396C">
                              <w:rPr>
                                <w:rFonts w:cstheme="minorHAnsi"/>
                                <w:sz w:val="20"/>
                                <w:szCs w:val="20"/>
                              </w:rPr>
                              <w:t>and</w:t>
                            </w:r>
                          </w:p>
                          <w:p w14:paraId="6458427E" w14:textId="77777777" w:rsidR="00DD055A" w:rsidRPr="00A07B3D" w:rsidRDefault="00DD055A" w:rsidP="00027C6C">
                            <w:pPr>
                              <w:jc w:val="center"/>
                              <w:rPr>
                                <w:rFonts w:cstheme="minorHAnsi"/>
                              </w:rPr>
                            </w:pPr>
                            <w:r w:rsidRPr="00084582">
                              <w:rPr>
                                <w:rFonts w:cstheme="minorHAnsi"/>
                              </w:rPr>
                              <w:t>Natoaganeg Home and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72" type="#_x0000_t202" style="position:absolute;margin-left:318.5pt;margin-top:364.2pt;width:243.55pt;height:89.8pt;z-index:251672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" mv:complextextbox="1" fillcolor="white [3201]" strokecolor="#4c5a6a [3207]" strokeweight="26425emu">
                <v:stroke dashstyle="dot"/>
                <v:textbox>
                  <w:txbxContent>
                    <w:p w14:paraId="47829E53" w14:textId="77777777" w:rsidR="00DD055A" w:rsidRPr="00084582"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color w:val="000000"/>
                        </w:rPr>
                      </w:pPr>
                      <w:r w:rsidRPr="00084582">
                        <w:rPr>
                          <w:rFonts w:cstheme="minorHAnsi"/>
                          <w:color w:val="93A299" w:themeColor="accent1"/>
                        </w:rPr>
                        <w:t>Facebook page/group</w:t>
                      </w:r>
                      <w:r w:rsidRPr="00084582">
                        <w:rPr>
                          <w:rFonts w:cstheme="minorHAnsi"/>
                          <w:color w:val="000000"/>
                        </w:rPr>
                        <w:t>:</w:t>
                      </w:r>
                    </w:p>
                    <w:p w14:paraId="7900BE4D" w14:textId="77777777" w:rsidR="00DD055A" w:rsidRPr="00084582"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rPr>
                      </w:pPr>
                      <w:r w:rsidRPr="00084582">
                        <w:rPr>
                          <w:rFonts w:cstheme="minorHAnsi"/>
                        </w:rPr>
                        <w:t>Natoaganeg School</w:t>
                      </w:r>
                    </w:p>
                    <w:p w14:paraId="2C917C3F" w14:textId="77777777" w:rsidR="00DD055A" w:rsidRPr="0063396C"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sz w:val="20"/>
                          <w:szCs w:val="20"/>
                        </w:rPr>
                      </w:pPr>
                      <w:r w:rsidRPr="0063396C">
                        <w:rPr>
                          <w:rFonts w:cstheme="minorHAnsi"/>
                          <w:sz w:val="20"/>
                          <w:szCs w:val="20"/>
                        </w:rPr>
                        <w:t>and</w:t>
                      </w:r>
                    </w:p>
                    <w:p w14:paraId="6458427E" w14:textId="77777777" w:rsidR="00DD055A" w:rsidRPr="00A07B3D" w:rsidRDefault="00DD055A" w:rsidP="00027C6C">
                      <w:pPr>
                        <w:jc w:val="center"/>
                        <w:rPr>
                          <w:rFonts w:cstheme="minorHAnsi"/>
                        </w:rPr>
                      </w:pPr>
                      <w:r w:rsidRPr="00084582">
                        <w:rPr>
                          <w:rFonts w:cstheme="minorHAnsi"/>
                        </w:rPr>
                        <w:t>Natoaganeg Home and School</w:t>
                      </w:r>
                    </w:p>
                  </w:txbxContent>
                </v:textbox>
                <w10:wrap type="through" anchorx="page" anchory="page"/>
              </v:shape>
            </w:pict>
          </mc:Fallback>
        </mc:AlternateContent>
      </w:r>
      <w:r w:rsidR="001E04D6">
        <w:rPr>
          <w:noProof/>
        </w:rPr>
        <w:drawing>
          <wp:anchor distT="0" distB="0" distL="114300" distR="114300" simplePos="0" relativeHeight="251725041" behindDoc="0" locked="0" layoutInCell="1" allowOverlap="1" wp14:anchorId="03D5B040" wp14:editId="252017E0">
            <wp:simplePos x="0" y="0"/>
            <wp:positionH relativeFrom="page">
              <wp:posOffset>535940</wp:posOffset>
            </wp:positionH>
            <wp:positionV relativeFrom="page">
              <wp:posOffset>1069340</wp:posOffset>
            </wp:positionV>
            <wp:extent cx="1085215" cy="1281430"/>
            <wp:effectExtent l="0" t="0" r="6985" b="0"/>
            <wp:wrapThrough wrapText="bothSides">
              <wp:wrapPolygon edited="0">
                <wp:start x="0" y="0"/>
                <wp:lineTo x="0" y="20979"/>
                <wp:lineTo x="19211" y="20979"/>
                <wp:lineTo x="21233" y="20979"/>
                <wp:lineTo x="21233" y="0"/>
                <wp:lineTo x="0" y="0"/>
              </wp:wrapPolygon>
            </wp:wrapThrough>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21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3E9">
        <w:rPr>
          <w:noProof/>
        </w:rPr>
        <mc:AlternateContent>
          <mc:Choice Requires="wpg">
            <w:drawing>
              <wp:anchor distT="0" distB="0" distL="114300" distR="114300" simplePos="1" relativeHeight="251722993" behindDoc="0" locked="0" layoutInCell="1" allowOverlap="1" wp14:anchorId="3A9B4107" wp14:editId="02F9E91E">
                <wp:simplePos x="372110" y="685800"/>
                <wp:positionH relativeFrom="page">
                  <wp:posOffset>372110</wp:posOffset>
                </wp:positionH>
                <wp:positionV relativeFrom="page">
                  <wp:posOffset>685800</wp:posOffset>
                </wp:positionV>
                <wp:extent cx="7029450" cy="3721735"/>
                <wp:effectExtent l="0" t="0" r="31750" b="37465"/>
                <wp:wrapThrough wrapText="bothSides">
                  <wp:wrapPolygon edited="0">
                    <wp:start x="0" y="0"/>
                    <wp:lineTo x="0" y="21670"/>
                    <wp:lineTo x="21620" y="21670"/>
                    <wp:lineTo x="21620" y="0"/>
                    <wp:lineTo x="0" y="0"/>
                  </wp:wrapPolygon>
                </wp:wrapThrough>
                <wp:docPr id="241" name="Group 241"/>
                <wp:cNvGraphicFramePr/>
                <a:graphic xmlns:a="http://schemas.openxmlformats.org/drawingml/2006/main">
                  <a:graphicData uri="http://schemas.microsoft.com/office/word/2010/wordprocessingGroup">
                    <wpg:wgp>
                      <wpg:cNvGrpSpPr/>
                      <wpg:grpSpPr>
                        <a:xfrm>
                          <a:off x="0" y="0"/>
                          <a:ext cx="7029450" cy="3721735"/>
                          <a:chOff x="0" y="0"/>
                          <a:chExt cx="7029450" cy="3721735"/>
                        </a:xfrm>
                        <a:extLst>
                          <a:ext uri="{0CCBE362-F206-4b92-989A-16890622DB6E}">
                            <ma14:wrappingTextBoxFlag xmlns:ma14="http://schemas.microsoft.com/office/mac/drawingml/2011/main" val="1"/>
                          </a:ext>
                        </a:extLst>
                      </wpg:grpSpPr>
                      <wps:wsp>
                        <wps:cNvPr id="226" name="Text Box 226"/>
                        <wps:cNvSpPr txBox="1"/>
                        <wps:spPr>
                          <a:xfrm>
                            <a:off x="0" y="0"/>
                            <a:ext cx="7029450" cy="3721735"/>
                          </a:xfrm>
                          <a:prstGeom prst="rect">
                            <a:avLst/>
                          </a:prstGeom>
                          <a:ln/>
                          <a:extLs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95885" y="50165"/>
                            <a:ext cx="6837680" cy="361950"/>
                          </a:xfrm>
                          <a:prstGeom prst="rect">
                            <a:avLst/>
                          </a:prstGeom>
                          <a:noFill/>
                          <a:ln>
                            <a:noFill/>
                          </a:ln>
                          <a:effectLst/>
                          <a:extLst>
                            <a:ext uri="{C572A759-6A51-4108-AA02-DFA0A04FC94B}">
                              <ma14:wrappingTextBoxFlag xmlns:ma14="http://schemas.microsoft.com/office/mac/drawingml/2011/main"/>
                            </a:ext>
                          </a:extLst>
                        </wps:spPr>
                        <wps:txbx id="38">
                          <w:txbxContent>
                            <w:p w14:paraId="61155B69" w14:textId="7CD75976" w:rsidR="00DD055A" w:rsidRPr="001E04D6" w:rsidRDefault="00DD055A" w:rsidP="001E04D6">
                              <w:pPr>
                                <w:jc w:val="center"/>
                                <w:rPr>
                                  <w:rFonts w:cstheme="minorHAnsi"/>
                                  <w:b/>
                                  <w:color w:val="000000"/>
                                  <w:sz w:val="32"/>
                                  <w:szCs w:val="32"/>
                                  <w:u w:val="single"/>
                                </w:rPr>
                              </w:pPr>
                              <w:r w:rsidRPr="001E04D6">
                                <w:rPr>
                                  <w:rFonts w:cstheme="minorHAnsi"/>
                                  <w:b/>
                                  <w:color w:val="000000"/>
                                  <w:sz w:val="32"/>
                                  <w:szCs w:val="32"/>
                                  <w:u w:val="single"/>
                                </w:rPr>
                                <w:t>Paths</w:t>
                              </w:r>
                              <w:r w:rsidRPr="001E04D6">
                                <w:rPr>
                                  <w:rFonts w:ascii="Arial" w:hAnsi="Arial" w:cs="Arial"/>
                                  <w:b/>
                                  <w:color w:val="000000"/>
                                  <w:sz w:val="32"/>
                                  <w:szCs w:val="32"/>
                                  <w:u w:val="single"/>
                                </w:rPr>
                                <w:t>®</w:t>
                              </w:r>
                              <w:r w:rsidRPr="001E04D6">
                                <w:rPr>
                                  <w:rFonts w:cstheme="minorHAnsi"/>
                                  <w:b/>
                                  <w:color w:val="000000"/>
                                  <w:sz w:val="32"/>
                                  <w:szCs w:val="32"/>
                                  <w:u w:val="single"/>
                                </w:rPr>
                                <w:t xml:space="preserve"> in our School</w:t>
                              </w:r>
                            </w:p>
                            <w:p w14:paraId="74A6DFA3" w14:textId="77777777" w:rsidR="00DD055A" w:rsidRPr="001E04D6" w:rsidRDefault="00DD055A" w:rsidP="001E04D6">
                              <w:pPr>
                                <w:jc w:val="center"/>
                                <w:rPr>
                                  <w:rFonts w:cstheme="minorHAnsi"/>
                                  <w:b/>
                                  <w:color w:val="000000"/>
                                  <w:sz w:val="28"/>
                                  <w:szCs w:val="28"/>
                                </w:rPr>
                              </w:pPr>
                            </w:p>
                            <w:p w14:paraId="5D471F1A" w14:textId="7C9F1918" w:rsidR="00DD055A" w:rsidRPr="001E04D6" w:rsidRDefault="00DD055A" w:rsidP="001E04D6">
                              <w:pPr>
                                <w:spacing w:line="360" w:lineRule="auto"/>
                                <w:rPr>
                                  <w:rFonts w:cstheme="minorHAnsi"/>
                                  <w:color w:val="000000"/>
                                </w:rPr>
                              </w:pPr>
                              <w:r w:rsidRPr="001E04D6">
                                <w:rPr>
                                  <w:rFonts w:cstheme="minorHAnsi"/>
                                  <w:color w:val="000000"/>
                                </w:rPr>
                                <w:t>Solving problems is hard for children.  Solving problems as a group is a skill that our students work on during PATHS</w:t>
                              </w:r>
                              <w:r>
                                <w:rPr>
                                  <w:rFonts w:ascii="Arial" w:hAnsi="Arial" w:cs="Arial"/>
                                  <w:b/>
                                  <w:color w:val="000000"/>
                                  <w:sz w:val="28"/>
                                  <w:szCs w:val="28"/>
                                </w:rPr>
                                <w:t>®</w:t>
                              </w:r>
                              <w:r w:rsidRPr="001E04D6">
                                <w:rPr>
                                  <w:rFonts w:cstheme="minorHAnsi"/>
                                  <w:color w:val="000000"/>
                                </w:rPr>
                                <w:t xml:space="preserve"> time.  We learn to identify the problem and write it down.  We talk about how we feel about the problem.  Then, we brainstorm as many solutions to the problem as we can.  We act out the best choices to see how they might work.  Next, we choose the best solution and all agree to try it for a few days.  We agree to come back and see if we have solved the problem or if it is still happening.  If we still have a problem, we try these steps again.  We keep trying to solve problems as a group, because we care about each other and work together to be a successful school!  You can try this way to solve family problems too.  Together is better!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344295" y="410845"/>
                            <a:ext cx="5589270" cy="332740"/>
                          </a:xfrm>
                          <a:prstGeom prst="rect">
                            <a:avLst/>
                          </a:prstGeom>
                          <a:noFill/>
                          <a:ln>
                            <a:noFill/>
                          </a:ln>
                          <a:effectLst/>
                          <a:extLst>
                            <a:ext uri="{C572A759-6A51-4108-AA02-DFA0A04FC94B}">
                              <ma14:wrappingTextBoxFlag xmlns:ma14="http://schemas.microsoft.com/office/mac/drawingml/2011/main"/>
                            </a:ext>
                          </a:extLst>
                        </wps:spPr>
                        <wps:linkedTxbx id="3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1344295" y="742315"/>
                            <a:ext cx="5589270" cy="264160"/>
                          </a:xfrm>
                          <a:prstGeom prst="rect">
                            <a:avLst/>
                          </a:prstGeom>
                          <a:noFill/>
                          <a:ln>
                            <a:noFill/>
                          </a:ln>
                          <a:effectLst/>
                          <a:extLst>
                            <a:ext uri="{C572A759-6A51-4108-AA02-DFA0A04FC94B}">
                              <ma14:wrappingTextBoxFlag xmlns:ma14="http://schemas.microsoft.com/office/mac/drawingml/2011/main"/>
                            </a:ext>
                          </a:extLst>
                        </wps:spPr>
                        <wps:linkedTxbx id="3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1344295" y="1005205"/>
                            <a:ext cx="5589270" cy="307975"/>
                          </a:xfrm>
                          <a:prstGeom prst="rect">
                            <a:avLst/>
                          </a:prstGeom>
                          <a:noFill/>
                          <a:ln>
                            <a:noFill/>
                          </a:ln>
                          <a:effectLst/>
                          <a:extLst>
                            <a:ext uri="{C572A759-6A51-4108-AA02-DFA0A04FC94B}">
                              <ma14:wrappingTextBoxFlag xmlns:ma14="http://schemas.microsoft.com/office/mac/drawingml/2011/main"/>
                            </a:ext>
                          </a:extLst>
                        </wps:spPr>
                        <wps:linkedTxbx id="3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1344295" y="1311910"/>
                            <a:ext cx="5589270" cy="264160"/>
                          </a:xfrm>
                          <a:prstGeom prst="rect">
                            <a:avLst/>
                          </a:prstGeom>
                          <a:noFill/>
                          <a:ln>
                            <a:noFill/>
                          </a:ln>
                          <a:effectLst/>
                          <a:extLst>
                            <a:ext uri="{C572A759-6A51-4108-AA02-DFA0A04FC94B}">
                              <ma14:wrappingTextBoxFlag xmlns:ma14="http://schemas.microsoft.com/office/mac/drawingml/2011/main"/>
                            </a:ext>
                          </a:extLst>
                        </wps:spPr>
                        <wps:linkedTxbx id="3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1344295" y="1574800"/>
                            <a:ext cx="5589270" cy="264160"/>
                          </a:xfrm>
                          <a:prstGeom prst="rect">
                            <a:avLst/>
                          </a:prstGeom>
                          <a:noFill/>
                          <a:ln>
                            <a:noFill/>
                          </a:ln>
                          <a:effectLst/>
                          <a:extLst>
                            <a:ext uri="{C572A759-6A51-4108-AA02-DFA0A04FC94B}">
                              <ma14:wrappingTextBoxFlag xmlns:ma14="http://schemas.microsoft.com/office/mac/drawingml/2011/main"/>
                            </a:ext>
                          </a:extLst>
                        </wps:spPr>
                        <wps:linkedTxbx id="3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5885" y="1837690"/>
                            <a:ext cx="6837680" cy="1442720"/>
                          </a:xfrm>
                          <a:prstGeom prst="rect">
                            <a:avLst/>
                          </a:prstGeom>
                          <a:noFill/>
                          <a:ln>
                            <a:noFill/>
                          </a:ln>
                          <a:effectLst/>
                          <a:extLst>
                            <a:ext uri="{C572A759-6A51-4108-AA02-DFA0A04FC94B}">
                              <ma14:wrappingTextBoxFlag xmlns:ma14="http://schemas.microsoft.com/office/mac/drawingml/2011/main"/>
                            </a:ext>
                          </a:extLst>
                        </wps:spPr>
                        <wps:linkedTxbx id="3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1" o:spid="_x0000_s1073" style="position:absolute;margin-left:29.3pt;margin-top:54pt;width:553.5pt;height:293.05pt;z-index:251722993;mso-position-horizontal-relative:page;mso-position-vertical-relative:page" coordsize="7029450,3721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" mv:complextextbox="1">
                <v:shape id="Text Box 226" o:spid="_x0000_s1074" type="#_x0000_t202" style="position:absolute;width:7029450;height:3721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3wwAA&#10;ANwAAAAPAAAAZHJzL2Rvd25yZXYueG1sRI9Ba4NAFITvhfyH5QVyi2sFQzBuQgkYAp5qC8nx4b6q&#10;1H0r7sbov+8WCj0OM/MNk59m04uJRtdZVvAaxSCIa6s7bhR8fhTbPQjnkTX2lknBQg5Ox9VLjpm2&#10;T36nqfKNCBB2GSpovR8yKV3dkkEX2YE4eF92NOiDHBupR3wGuOllEsc7abDjsNDiQOeW6u/qYRRc&#10;q/syXNL63MdlkZYTX4r0ZpTarOe3AwhPs/8P/7WvWkGS7OD3TDgC8v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Y/3wwAAANwAAAAPAAAAAAAAAAAAAAAAAJcCAABkcnMvZG93&#10;bnJldi54bWxQSwUGAAAAAAQABAD1AAAAhwMAAAAA&#10;" mv:complextextbox="1" fillcolor="#d6c7b3 [1621]" strokecolor="#ad8f67 [3205]">
                  <v:fill color2="#e8dfd4 [917]" rotate="t" focusposition="1,1" focussize="-1,-1" colors="0 #d1c3b6;29491f #e2d3c4;1 #efe7df" focus="100%" type="gradientRadial"/>
                </v:shape>
                <v:shape id="Text Box 30" o:spid="_x0000_s1075" type="#_x0000_t202" style="position:absolute;left:95885;top:50165;width:683768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61155B69" w14:textId="7CD75976" w:rsidR="00DD055A" w:rsidRPr="001E04D6" w:rsidRDefault="00DD055A" w:rsidP="001E04D6">
                        <w:pPr>
                          <w:jc w:val="center"/>
                          <w:rPr>
                            <w:rFonts w:cstheme="minorHAnsi"/>
                            <w:b/>
                            <w:color w:val="000000"/>
                            <w:sz w:val="32"/>
                            <w:szCs w:val="32"/>
                            <w:u w:val="single"/>
                          </w:rPr>
                        </w:pPr>
                        <w:r w:rsidRPr="001E04D6">
                          <w:rPr>
                            <w:rFonts w:cstheme="minorHAnsi"/>
                            <w:b/>
                            <w:color w:val="000000"/>
                            <w:sz w:val="32"/>
                            <w:szCs w:val="32"/>
                            <w:u w:val="single"/>
                          </w:rPr>
                          <w:t>Paths</w:t>
                        </w:r>
                        <w:r w:rsidRPr="001E04D6">
                          <w:rPr>
                            <w:rFonts w:ascii="Arial" w:hAnsi="Arial" w:cs="Arial"/>
                            <w:b/>
                            <w:color w:val="000000"/>
                            <w:sz w:val="32"/>
                            <w:szCs w:val="32"/>
                            <w:u w:val="single"/>
                          </w:rPr>
                          <w:t>®</w:t>
                        </w:r>
                        <w:r w:rsidRPr="001E04D6">
                          <w:rPr>
                            <w:rFonts w:cstheme="minorHAnsi"/>
                            <w:b/>
                            <w:color w:val="000000"/>
                            <w:sz w:val="32"/>
                            <w:szCs w:val="32"/>
                            <w:u w:val="single"/>
                          </w:rPr>
                          <w:t xml:space="preserve"> in our School</w:t>
                        </w:r>
                      </w:p>
                      <w:p w14:paraId="74A6DFA3" w14:textId="77777777" w:rsidR="00DD055A" w:rsidRPr="001E04D6" w:rsidRDefault="00DD055A" w:rsidP="001E04D6">
                        <w:pPr>
                          <w:jc w:val="center"/>
                          <w:rPr>
                            <w:rFonts w:cstheme="minorHAnsi"/>
                            <w:b/>
                            <w:color w:val="000000"/>
                            <w:sz w:val="28"/>
                            <w:szCs w:val="28"/>
                          </w:rPr>
                        </w:pPr>
                      </w:p>
                      <w:p w14:paraId="5D471F1A" w14:textId="7C9F1918" w:rsidR="00DD055A" w:rsidRPr="001E04D6" w:rsidRDefault="00DD055A" w:rsidP="001E04D6">
                        <w:pPr>
                          <w:spacing w:line="360" w:lineRule="auto"/>
                          <w:rPr>
                            <w:rFonts w:cstheme="minorHAnsi"/>
                            <w:color w:val="000000"/>
                          </w:rPr>
                        </w:pPr>
                        <w:r w:rsidRPr="001E04D6">
                          <w:rPr>
                            <w:rFonts w:cstheme="minorHAnsi"/>
                            <w:color w:val="000000"/>
                          </w:rPr>
                          <w:t>Solving problems is hard for children.  Solving problems as a group is a skill that our students work on during PATHS</w:t>
                        </w:r>
                        <w:r>
                          <w:rPr>
                            <w:rFonts w:ascii="Arial" w:hAnsi="Arial" w:cs="Arial"/>
                            <w:b/>
                            <w:color w:val="000000"/>
                            <w:sz w:val="28"/>
                            <w:szCs w:val="28"/>
                          </w:rPr>
                          <w:t>®</w:t>
                        </w:r>
                        <w:r w:rsidRPr="001E04D6">
                          <w:rPr>
                            <w:rFonts w:cstheme="minorHAnsi"/>
                            <w:color w:val="000000"/>
                          </w:rPr>
                          <w:t xml:space="preserve"> time.  We learn to identify the problem and write it down.  We talk about how we feel about the problem.  Then, we brainstorm as many solutions to the problem as we can.  We act out the best choices to see how they might work.  Next, we choose the best solution and all agree to try it for a few days.  We agree to come back and see if we have solved the problem or if it is still happening.  If we still have a problem, we try these steps again.  We keep trying to solve problems as a group, because we care about each other and work together to be a successful school!  You can try this way to solve family problems too.  Together is better!</w:t>
                        </w:r>
                      </w:p>
                    </w:txbxContent>
                  </v:textbox>
                </v:shape>
                <v:shape id="Text Box 31" o:spid="_x0000_s1076" type="#_x0000_t202" style="position:absolute;left:1344295;top:410845;width:558927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77" type="#_x0000_t202" style="position:absolute;left:1344295;top:742315;width:558927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9" inset="0,0,0,0">
                    <w:txbxContent/>
                  </v:textbox>
                </v:shape>
                <v:shape id="Text Box 229" o:spid="_x0000_s1078" type="#_x0000_t202" style="position:absolute;left:1344295;top:1005205;width:5589270;height:307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4" inset="0,0,0,0">
                    <w:txbxContent/>
                  </v:textbox>
                </v:shape>
                <v:shape id="Text Box 234" o:spid="_x0000_s1079" type="#_x0000_t202" style="position:absolute;left:1344295;top:1311910;width:558927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8" inset="0,0,0,0">
                    <w:txbxContent/>
                  </v:textbox>
                </v:shape>
                <v:shape id="Text Box 238" o:spid="_x0000_s1080" type="#_x0000_t202" style="position:absolute;left:1344295;top:1574800;width:558927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81" type="#_x0000_t202" style="position:absolute;left:95885;top:1837690;width:6837680;height:144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inset="0,0,0,0">
                    <w:txbxContent/>
                  </v:textbox>
                </v:shape>
                <w10:wrap type="through" anchorx="page" anchory="page"/>
              </v:group>
            </w:pict>
          </mc:Fallback>
        </mc:AlternateContent>
      </w:r>
      <w:r w:rsidR="002D603E">
        <w:rPr>
          <w:noProof/>
        </w:rPr>
        <mc:AlternateContent>
          <mc:Choice Requires="wps">
            <w:drawing>
              <wp:anchor distT="0" distB="0" distL="114300" distR="114300" simplePos="0" relativeHeight="251668721" behindDoc="0" locked="0" layoutInCell="1" allowOverlap="1" wp14:anchorId="44E09FD2" wp14:editId="3638698B">
                <wp:simplePos x="0" y="0"/>
                <wp:positionH relativeFrom="page">
                  <wp:posOffset>365760</wp:posOffset>
                </wp:positionH>
                <wp:positionV relativeFrom="page">
                  <wp:posOffset>228600</wp:posOffset>
                </wp:positionV>
                <wp:extent cx="7047230" cy="457200"/>
                <wp:effectExtent l="0" t="0" r="0" b="0"/>
                <wp:wrapThrough wrapText="bothSides">
                  <wp:wrapPolygon edited="0">
                    <wp:start x="0" y="0"/>
                    <wp:lineTo x="0" y="20400"/>
                    <wp:lineTo x="21487" y="20400"/>
                    <wp:lineTo x="21487" y="0"/>
                    <wp:lineTo x="0" y="0"/>
                  </wp:wrapPolygon>
                </wp:wrapThrough>
                <wp:docPr id="320" name="Text Box 320"/>
                <wp:cNvGraphicFramePr/>
                <a:graphic xmlns:a="http://schemas.openxmlformats.org/drawingml/2006/main">
                  <a:graphicData uri="http://schemas.microsoft.com/office/word/2010/wordprocessingShape">
                    <wps:wsp>
                      <wps:cNvSpPr txBox="1"/>
                      <wps:spPr>
                        <a:xfrm>
                          <a:off x="0" y="0"/>
                          <a:ext cx="7047230" cy="457200"/>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835C50"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0" o:spid="_x0000_s1082" type="#_x0000_t202" style="position:absolute;margin-left:28.8pt;margin-top:18pt;width:554.9pt;height:36pt;z-index:25166872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" mv:complextextbox="1" stroked="f">
                <v:textbox>
                  <w:txbxContent>
                    <w:p w14:paraId="6F835C50" w14:textId="77777777" w:rsidR="00DD055A" w:rsidRDefault="00DD055A"/>
                  </w:txbxContent>
                </v:textbox>
                <w10:wrap type="through" anchorx="page" anchory="page"/>
              </v:shape>
            </w:pict>
          </mc:Fallback>
        </mc:AlternateContent>
      </w:r>
      <w:r w:rsidR="00761BC6">
        <w:rPr>
          <w:noProof/>
        </w:rPr>
        <mc:AlternateContent>
          <mc:Choice Requires="wps">
            <w:drawing>
              <wp:anchor distT="0" distB="0" distL="114300" distR="114300" simplePos="0" relativeHeight="251658464" behindDoc="0" locked="0" layoutInCell="1" allowOverlap="1" wp14:anchorId="3739FA4A" wp14:editId="2D35DC8E">
                <wp:simplePos x="0" y="0"/>
                <wp:positionH relativeFrom="page">
                  <wp:posOffset>365760</wp:posOffset>
                </wp:positionH>
                <wp:positionV relativeFrom="page">
                  <wp:posOffset>4407535</wp:posOffset>
                </wp:positionV>
                <wp:extent cx="7040880" cy="0"/>
                <wp:effectExtent l="10160" t="13335" r="22860" b="24765"/>
                <wp:wrapNone/>
                <wp:docPr id="14"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47.05pt" to="583.2pt,3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4" behindDoc="0" locked="0" layoutInCell="1" allowOverlap="1" wp14:anchorId="62403374" wp14:editId="065AEC03">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2BFC9BF" w14:textId="77777777" w:rsidR="00DD055A" w:rsidRDefault="00DD055A" w:rsidP="00027C6C">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83" type="#_x0000_t202" style="position:absolute;margin-left:318.5pt;margin-top:36pt;width:265.2pt;height:18pt;z-index:251658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" filled="f" stroked="f">
                <v:stroke o:forcedash="t"/>
                <v:textbox inset="0,0,0,0">
                  <w:txbxContent>
                    <w:p w14:paraId="32BFC9BF" w14:textId="77777777" w:rsidR="00DD055A" w:rsidRDefault="00DD055A" w:rsidP="00027C6C">
                      <w:pPr>
                        <w:pStyle w:val="Header-Right"/>
                      </w:pPr>
                      <w:r>
                        <w:t>Issue | Date</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03" behindDoc="0" locked="0" layoutInCell="1" allowOverlap="1" wp14:anchorId="0C014633" wp14:editId="691CD9F2">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1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62D9EBB" w14:textId="77777777" w:rsidR="00DD055A" w:rsidRDefault="00DD055A" w:rsidP="00027C6C">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28.8pt;margin-top:36pt;width:265.2pt;height:18pt;z-index:251658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" filled="f" stroked="f">
                <v:stroke o:forcedash="t"/>
                <v:textbox inset="0,0,0,0">
                  <w:txbxContent>
                    <w:p w14:paraId="062D9EBB" w14:textId="77777777" w:rsidR="00DD055A" w:rsidRDefault="00DD055A" w:rsidP="00027C6C">
                      <w:pPr>
                        <w:pStyle w:val="Header"/>
                      </w:pPr>
                      <w:r>
                        <w:t>Lorem Ipsum</w:t>
                      </w:r>
                    </w:p>
                  </w:txbxContent>
                </v:textbox>
                <w10:wrap type="tight" anchorx="page" anchory="page"/>
              </v:shape>
            </w:pict>
          </mc:Fallback>
        </mc:AlternateContent>
      </w:r>
      <w:bookmarkStart w:id="2" w:name="_LastPageContents"/>
      <w:r w:rsidR="00FC4F19">
        <w:t xml:space="preserve"> </w:t>
      </w:r>
      <w:bookmarkEnd w:id="2"/>
    </w:p>
    <w:sectPr w:rsidR="00027C6C" w:rsidSect="00027C6C">
      <w:headerReference w:type="first" r:id="rId29"/>
      <w:footerReference w:type="first" r:id="rId30"/>
      <w:pgSz w:w="12240" w:h="15840"/>
      <w:pgMar w:top="1080" w:right="576" w:bottom="108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CC9A2D" w14:textId="77777777" w:rsidR="007463E9" w:rsidRDefault="007463E9">
      <w:pPr>
        <w:spacing w:after="0"/>
      </w:pPr>
      <w:r>
        <w:separator/>
      </w:r>
    </w:p>
  </w:endnote>
  <w:endnote w:type="continuationSeparator" w:id="0">
    <w:p w14:paraId="2FF1C079" w14:textId="77777777" w:rsidR="007463E9" w:rsidRDefault="007463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harter Roman">
    <w:panose1 w:val="02040503050506020203"/>
    <w:charset w:val="00"/>
    <w:family w:val="auto"/>
    <w:pitch w:val="variable"/>
    <w:sig w:usb0="800000AF" w:usb1="1000204A" w:usb2="00000000" w:usb3="00000000" w:csb0="00000011" w:csb1="00000000"/>
  </w:font>
  <w:font w:name="Hoefler Text">
    <w:panose1 w:val="02030602050506020203"/>
    <w:charset w:val="00"/>
    <w:family w:val="auto"/>
    <w:pitch w:val="variable"/>
    <w:sig w:usb0="800002FF" w:usb1="5000204B" w:usb2="00000004" w:usb3="00000000" w:csb0="00000197"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95AEF" w14:textId="77777777" w:rsidR="00DD055A" w:rsidRDefault="00DD055A">
    <w:pPr>
      <w:pStyle w:val="Footer"/>
    </w:pPr>
    <w:r>
      <w:rPr>
        <w:noProof/>
      </w:rPr>
      <mc:AlternateContent>
        <mc:Choice Requires="wps">
          <w:drawing>
            <wp:anchor distT="0" distB="0" distL="114300" distR="114300" simplePos="0" relativeHeight="251658240" behindDoc="0" locked="0" layoutInCell="1" allowOverlap="1" wp14:anchorId="1FD25609" wp14:editId="633B6B7D">
              <wp:simplePos x="0" y="0"/>
              <wp:positionH relativeFrom="page">
                <wp:posOffset>6781800</wp:posOffset>
              </wp:positionH>
              <wp:positionV relativeFrom="page">
                <wp:posOffset>9464040</wp:posOffset>
              </wp:positionV>
              <wp:extent cx="609600" cy="241300"/>
              <wp:effectExtent l="0" t="254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8468" w14:textId="77777777" w:rsidR="00DD055A" w:rsidRPr="00F31951" w:rsidRDefault="00DD055A" w:rsidP="00027C6C">
                          <w:pPr>
                            <w:pStyle w:val="Footer-Right"/>
                          </w:pPr>
                          <w:r>
                            <w:fldChar w:fldCharType="begin"/>
                          </w:r>
                          <w:r>
                            <w:instrText xml:space="preserve"> PAGE  \* MERGEFORMAT </w:instrText>
                          </w:r>
                          <w:r>
                            <w:fldChar w:fldCharType="separate"/>
                          </w:r>
                          <w:r w:rsidR="007463E9">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87" type="#_x0000_t202" style="position:absolute;margin-left:534pt;margin-top:745.2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" filled="f" stroked="f">
              <v:textbox style="mso-next-textbox:#_x0000_s1031" inset="0,0,0,0">
                <w:txbxContent>
                  <w:p w14:paraId="583B8468" w14:textId="77777777" w:rsidR="00DD055A" w:rsidRPr="00F31951" w:rsidRDefault="00DD055A" w:rsidP="00027C6C">
                    <w:pPr>
                      <w:pStyle w:val="Footer-Right"/>
                    </w:pPr>
                    <w:r>
                      <w:fldChar w:fldCharType="begin"/>
                    </w:r>
                    <w:r>
                      <w:instrText xml:space="preserve"> PAGE  \* MERGEFORMAT </w:instrText>
                    </w:r>
                    <w:r>
                      <w:fldChar w:fldCharType="separate"/>
                    </w:r>
                    <w:r w:rsidR="007463E9">
                      <w:rPr>
                        <w:noProof/>
                      </w:rPr>
                      <w:t>5</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79977A8A" wp14:editId="4345020F">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48869BC" w14:textId="77777777" w:rsidR="00DD055A" w:rsidRDefault="00DD055A" w:rsidP="00027C6C">
                          <w:pPr>
                            <w:pStyle w:val="Footer"/>
                          </w:pPr>
                          <w:r>
                            <w:t>Dolor Sit Amet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8" type="#_x0000_t202" style="position:absolute;margin-left:28.8pt;margin-top:745.2pt;width:265.2pt;height:1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" filled="f" stroked="f">
              <v:stroke o:forcedash="t"/>
              <v:textbox inset="0,0,0,0">
                <w:txbxContent>
                  <w:p w14:paraId="648869BC" w14:textId="77777777" w:rsidR="00DD055A" w:rsidRDefault="00DD055A" w:rsidP="00027C6C">
                    <w:pPr>
                      <w:pStyle w:val="Footer"/>
                    </w:pPr>
                    <w:r>
                      <w:t>Dolor Sit Amet</w:t>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A5390" w14:textId="77777777" w:rsidR="00DD055A" w:rsidRDefault="00DD055A">
    <w:pPr>
      <w:pStyle w:val="Footer"/>
    </w:pPr>
    <w:r>
      <w:rPr>
        <w:noProof/>
      </w:rPr>
      <mc:AlternateContent>
        <mc:Choice Requires="wps">
          <w:drawing>
            <wp:anchor distT="0" distB="0" distL="114300" distR="114300" simplePos="0" relativeHeight="251658243" behindDoc="0" locked="0" layoutInCell="1" allowOverlap="1" wp14:anchorId="061375BB" wp14:editId="339828E1">
              <wp:simplePos x="0" y="0"/>
              <wp:positionH relativeFrom="page">
                <wp:posOffset>365760</wp:posOffset>
              </wp:positionH>
              <wp:positionV relativeFrom="page">
                <wp:posOffset>9372600</wp:posOffset>
              </wp:positionV>
              <wp:extent cx="7040880" cy="0"/>
              <wp:effectExtent l="10160" t="12700" r="2286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" strokecolor="#a5a5a5 [2092]" strokeweight="1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2D559" w14:textId="77777777" w:rsidR="00DD055A" w:rsidRDefault="00DD05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B45E7" w14:textId="77777777" w:rsidR="007463E9" w:rsidRDefault="007463E9">
      <w:pPr>
        <w:spacing w:after="0"/>
      </w:pPr>
      <w:r>
        <w:separator/>
      </w:r>
    </w:p>
  </w:footnote>
  <w:footnote w:type="continuationSeparator" w:id="0">
    <w:p w14:paraId="511B48FD" w14:textId="77777777" w:rsidR="007463E9" w:rsidRDefault="007463E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413A7" w14:textId="77777777" w:rsidR="00DD055A" w:rsidRDefault="00DD055A">
    <w:pPr>
      <w:pStyle w:val="Header"/>
    </w:pPr>
    <w:r>
      <w:rPr>
        <w:noProof/>
      </w:rPr>
      <mc:AlternateContent>
        <mc:Choice Requires="wps">
          <w:drawing>
            <wp:anchor distT="0" distB="0" distL="114300" distR="114300" simplePos="0" relativeHeight="251658250" behindDoc="0" locked="0" layoutInCell="1" allowOverlap="1" wp14:anchorId="716EBFE2" wp14:editId="40C43E4F">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F02C9A5" w14:textId="77777777" w:rsidR="00DD055A" w:rsidRDefault="00DD055A" w:rsidP="00027C6C">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85" type="#_x0000_t202" style="position:absolute;margin-left:318.5pt;margin-top:36pt;width:265.2pt;height:1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" filled="f" stroked="f">
              <v:stroke o:forcedash="t"/>
              <v:textbox inset="0,0,0,0">
                <w:txbxContent>
                  <w:p w14:paraId="3F02C9A5" w14:textId="77777777" w:rsidR="00DD055A" w:rsidRDefault="00DD055A" w:rsidP="00027C6C">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43972441" wp14:editId="1856BD5D">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763A2EC" w14:textId="77777777" w:rsidR="00DD055A" w:rsidRDefault="00DD055A" w:rsidP="00027C6C">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6" type="#_x0000_t202" style="position:absolute;margin-left:28.8pt;margin-top:36pt;width:265.2pt;height:1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" filled="f" stroked="f">
              <v:stroke o:forcedash="t"/>
              <v:textbox inset="0,0,0,0">
                <w:txbxContent>
                  <w:p w14:paraId="0763A2EC" w14:textId="77777777" w:rsidR="00DD055A" w:rsidRDefault="00DD055A" w:rsidP="00027C6C">
                    <w:pPr>
                      <w:pStyle w:val="Header"/>
                    </w:pPr>
                    <w:r>
                      <w:t>Lorem Ipsum</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52AB53E7" wp14:editId="11BEAAD3">
              <wp:simplePos x="0" y="0"/>
              <wp:positionH relativeFrom="page">
                <wp:posOffset>365760</wp:posOffset>
              </wp:positionH>
              <wp:positionV relativeFrom="page">
                <wp:posOffset>685800</wp:posOffset>
              </wp:positionV>
              <wp:extent cx="7040880" cy="0"/>
              <wp:effectExtent l="10160" t="12700" r="22860" b="254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XDLkCAADJ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5" behindDoc="0" locked="0" layoutInCell="1" allowOverlap="1" wp14:anchorId="5AAC1553" wp14:editId="16BB0598">
              <wp:simplePos x="0" y="0"/>
              <wp:positionH relativeFrom="page">
                <wp:posOffset>365760</wp:posOffset>
              </wp:positionH>
              <wp:positionV relativeFrom="page">
                <wp:posOffset>9372600</wp:posOffset>
              </wp:positionV>
              <wp:extent cx="7040880" cy="0"/>
              <wp:effectExtent l="10160" t="12700" r="22860" b="254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" strokecolor="#a5a5a5 [2092]" strokeweight="1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8FABB" w14:textId="77777777" w:rsidR="00DD055A" w:rsidRDefault="00DD055A">
    <w:pPr>
      <w:pStyle w:val="Header"/>
    </w:pPr>
    <w:r>
      <w:rPr>
        <w:noProof/>
      </w:rPr>
      <mc:AlternateContent>
        <mc:Choice Requires="wps">
          <w:drawing>
            <wp:anchor distT="0" distB="0" distL="114300" distR="114300" simplePos="0" relativeHeight="251658242" behindDoc="0" locked="0" layoutInCell="1" allowOverlap="1" wp14:anchorId="496CD217" wp14:editId="6EC4919F">
              <wp:simplePos x="0" y="0"/>
              <wp:positionH relativeFrom="page">
                <wp:posOffset>365760</wp:posOffset>
              </wp:positionH>
              <wp:positionV relativeFrom="page">
                <wp:posOffset>685800</wp:posOffset>
              </wp:positionV>
              <wp:extent cx="7040880" cy="0"/>
              <wp:effectExtent l="10160" t="12700" r="22860" b="254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Vhy5rugIAAMk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73CEE" w14:textId="77777777" w:rsidR="00DD055A" w:rsidRDefault="00DD055A">
    <w:pPr>
      <w:pStyle w:val="Header"/>
    </w:pPr>
    <w:r>
      <w:rPr>
        <w:noProof/>
      </w:rPr>
      <mc:AlternateContent>
        <mc:Choice Requires="wps">
          <w:drawing>
            <wp:anchor distT="0" distB="0" distL="114300" distR="114300" simplePos="0" relativeHeight="251658246" behindDoc="0" locked="0" layoutInCell="1" allowOverlap="1" wp14:anchorId="6F64FE13" wp14:editId="107423E7">
              <wp:simplePos x="0" y="0"/>
              <wp:positionH relativeFrom="page">
                <wp:posOffset>365760</wp:posOffset>
              </wp:positionH>
              <wp:positionV relativeFrom="page">
                <wp:posOffset>685800</wp:posOffset>
              </wp:positionV>
              <wp:extent cx="7040880" cy="0"/>
              <wp:effectExtent l="10160" t="12700" r="22860" b="2540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PkZboCAADK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u8+RlugIAAMo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7" behindDoc="0" locked="0" layoutInCell="1" allowOverlap="1" wp14:anchorId="52921847" wp14:editId="49BA40F2">
              <wp:simplePos x="0" y="0"/>
              <wp:positionH relativeFrom="page">
                <wp:posOffset>365760</wp:posOffset>
              </wp:positionH>
              <wp:positionV relativeFrom="page">
                <wp:posOffset>9372600</wp:posOffset>
              </wp:positionV>
              <wp:extent cx="7040880" cy="0"/>
              <wp:effectExtent l="10160" t="12700" r="22860" b="2540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" strokecolor="#a5a5a5 [2092]" strokeweight="1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2D603E"/>
    <w:rsid w:val="00026131"/>
    <w:rsid w:val="000273C0"/>
    <w:rsid w:val="00027C6C"/>
    <w:rsid w:val="000D71CE"/>
    <w:rsid w:val="000E7BD3"/>
    <w:rsid w:val="000F0CCD"/>
    <w:rsid w:val="000F6FC8"/>
    <w:rsid w:val="001218DA"/>
    <w:rsid w:val="00157DFC"/>
    <w:rsid w:val="001712EA"/>
    <w:rsid w:val="001A19B1"/>
    <w:rsid w:val="001C68FC"/>
    <w:rsid w:val="001E04D6"/>
    <w:rsid w:val="001F0DEB"/>
    <w:rsid w:val="00213F52"/>
    <w:rsid w:val="00241FF7"/>
    <w:rsid w:val="002D603E"/>
    <w:rsid w:val="003126FA"/>
    <w:rsid w:val="00351122"/>
    <w:rsid w:val="003A05EA"/>
    <w:rsid w:val="003C11DF"/>
    <w:rsid w:val="00410DE6"/>
    <w:rsid w:val="004313DC"/>
    <w:rsid w:val="00450638"/>
    <w:rsid w:val="005139DF"/>
    <w:rsid w:val="00526750"/>
    <w:rsid w:val="00530FB5"/>
    <w:rsid w:val="00577029"/>
    <w:rsid w:val="0058117C"/>
    <w:rsid w:val="005D64DD"/>
    <w:rsid w:val="00604194"/>
    <w:rsid w:val="006068C0"/>
    <w:rsid w:val="006965DC"/>
    <w:rsid w:val="006E42F6"/>
    <w:rsid w:val="00732D08"/>
    <w:rsid w:val="007463E9"/>
    <w:rsid w:val="00761BC6"/>
    <w:rsid w:val="0079362E"/>
    <w:rsid w:val="007C0502"/>
    <w:rsid w:val="007D1F03"/>
    <w:rsid w:val="007F2140"/>
    <w:rsid w:val="007F6B88"/>
    <w:rsid w:val="007F7205"/>
    <w:rsid w:val="00805B4C"/>
    <w:rsid w:val="008072F0"/>
    <w:rsid w:val="008411D6"/>
    <w:rsid w:val="00864809"/>
    <w:rsid w:val="00891D17"/>
    <w:rsid w:val="008B7A75"/>
    <w:rsid w:val="008C04B2"/>
    <w:rsid w:val="008C4F01"/>
    <w:rsid w:val="008D306B"/>
    <w:rsid w:val="008F6596"/>
    <w:rsid w:val="00917DCE"/>
    <w:rsid w:val="009365FF"/>
    <w:rsid w:val="00936AB2"/>
    <w:rsid w:val="009737E9"/>
    <w:rsid w:val="009A2DA9"/>
    <w:rsid w:val="009C2B84"/>
    <w:rsid w:val="009C7B06"/>
    <w:rsid w:val="00A14DD5"/>
    <w:rsid w:val="00A2511C"/>
    <w:rsid w:val="00A31024"/>
    <w:rsid w:val="00A8090A"/>
    <w:rsid w:val="00AA0B49"/>
    <w:rsid w:val="00AA777A"/>
    <w:rsid w:val="00AC30DE"/>
    <w:rsid w:val="00AE7337"/>
    <w:rsid w:val="00AF3BCB"/>
    <w:rsid w:val="00B13283"/>
    <w:rsid w:val="00B6433A"/>
    <w:rsid w:val="00B77218"/>
    <w:rsid w:val="00BB3D29"/>
    <w:rsid w:val="00BF55E6"/>
    <w:rsid w:val="00C31A3C"/>
    <w:rsid w:val="00C55648"/>
    <w:rsid w:val="00C76FE3"/>
    <w:rsid w:val="00C86E68"/>
    <w:rsid w:val="00CC5FE8"/>
    <w:rsid w:val="00D11F88"/>
    <w:rsid w:val="00D224FF"/>
    <w:rsid w:val="00D51B53"/>
    <w:rsid w:val="00D75E44"/>
    <w:rsid w:val="00D813D2"/>
    <w:rsid w:val="00D960ED"/>
    <w:rsid w:val="00DC5679"/>
    <w:rsid w:val="00DD055A"/>
    <w:rsid w:val="00E115C9"/>
    <w:rsid w:val="00E4145E"/>
    <w:rsid w:val="00E76C44"/>
    <w:rsid w:val="00EB35F2"/>
    <w:rsid w:val="00EB5718"/>
    <w:rsid w:val="00EE5DB3"/>
    <w:rsid w:val="00F0781C"/>
    <w:rsid w:val="00F251A7"/>
    <w:rsid w:val="00F544ED"/>
    <w:rsid w:val="00F82382"/>
    <w:rsid w:val="00F84690"/>
    <w:rsid w:val="00F909F1"/>
    <w:rsid w:val="00FC4F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F90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93A299"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726056"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93A299"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726056"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F3F2D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696985" w:themeColor="text1" w:themeTint="A6"/>
    </w:rPr>
  </w:style>
  <w:style w:type="character" w:customStyle="1" w:styleId="HeaderChar">
    <w:name w:val="Header Char"/>
    <w:basedOn w:val="DefaultParagraphFont"/>
    <w:link w:val="Header"/>
    <w:uiPriority w:val="99"/>
    <w:rsid w:val="00390C4C"/>
    <w:rPr>
      <w:color w:val="696985"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696985"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696985"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93A299"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726056" w:themeColor="accent3"/>
      <w:sz w:val="48"/>
      <w:szCs w:val="26"/>
    </w:rPr>
  </w:style>
  <w:style w:type="paragraph" w:styleId="BodyText">
    <w:name w:val="Body Text"/>
    <w:basedOn w:val="Normal"/>
    <w:link w:val="BodyTextChar"/>
    <w:uiPriority w:val="99"/>
    <w:rsid w:val="00390C4C"/>
    <w:pPr>
      <w:spacing w:line="360" w:lineRule="auto"/>
    </w:pPr>
    <w:rPr>
      <w:color w:val="696985" w:themeColor="text1" w:themeTint="A6"/>
      <w:sz w:val="20"/>
    </w:rPr>
  </w:style>
  <w:style w:type="character" w:customStyle="1" w:styleId="BodyTextChar">
    <w:name w:val="Body Text Char"/>
    <w:basedOn w:val="DefaultParagraphFont"/>
    <w:link w:val="BodyText"/>
    <w:uiPriority w:val="99"/>
    <w:rsid w:val="00390C4C"/>
    <w:rPr>
      <w:color w:val="696985"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726056"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F3F2D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93A299"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696985"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726056" w:themeColor="accent3"/>
      <w:sz w:val="48"/>
    </w:rPr>
  </w:style>
  <w:style w:type="character" w:customStyle="1" w:styleId="PageChar">
    <w:name w:val="Page Char"/>
    <w:basedOn w:val="DefaultParagraphFont"/>
    <w:link w:val="Page"/>
    <w:rsid w:val="00C2757D"/>
    <w:rPr>
      <w:color w:val="726056"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93A299" w:themeColor="accent1"/>
      <w:sz w:val="28"/>
    </w:rPr>
  </w:style>
  <w:style w:type="character" w:customStyle="1" w:styleId="MailerChar">
    <w:name w:val="Mailer Char"/>
    <w:basedOn w:val="DefaultParagraphFont"/>
    <w:link w:val="Mailer"/>
    <w:rsid w:val="00936C30"/>
    <w:rPr>
      <w:color w:val="93A299" w:themeColor="accent1"/>
      <w:sz w:val="28"/>
    </w:rPr>
  </w:style>
  <w:style w:type="paragraph" w:customStyle="1" w:styleId="Recipient">
    <w:name w:val="Recipient"/>
    <w:basedOn w:val="Normal"/>
    <w:link w:val="RecipientChar"/>
    <w:qFormat/>
    <w:rsid w:val="00936C30"/>
    <w:pPr>
      <w:spacing w:after="0"/>
    </w:pPr>
    <w:rPr>
      <w:b/>
      <w:color w:val="57576E" w:themeColor="text1" w:themeTint="BF"/>
      <w:sz w:val="28"/>
    </w:rPr>
  </w:style>
  <w:style w:type="character" w:customStyle="1" w:styleId="RecipientChar">
    <w:name w:val="Recipient Char"/>
    <w:basedOn w:val="DefaultParagraphFont"/>
    <w:link w:val="Recipient"/>
    <w:rsid w:val="00936C30"/>
    <w:rPr>
      <w:b/>
      <w:color w:val="57576E" w:themeColor="text1" w:themeTint="BF"/>
      <w:sz w:val="28"/>
    </w:rPr>
  </w:style>
  <w:style w:type="character" w:styleId="Hyperlink">
    <w:name w:val="Hyperlink"/>
    <w:basedOn w:val="DefaultParagraphFont"/>
    <w:rsid w:val="00027C6C"/>
    <w:rPr>
      <w:color w:val="0000FF" w:themeColor="hyperlink"/>
      <w:u w:val="single"/>
    </w:rPr>
  </w:style>
  <w:style w:type="paragraph" w:styleId="BalloonText">
    <w:name w:val="Balloon Text"/>
    <w:basedOn w:val="Normal"/>
    <w:link w:val="BalloonTextChar"/>
    <w:rsid w:val="00F0781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0781C"/>
    <w:rPr>
      <w:rFonts w:ascii="Lucida Grande" w:hAnsi="Lucida Grande" w:cs="Lucida Grande"/>
      <w:sz w:val="18"/>
      <w:szCs w:val="18"/>
    </w:rPr>
  </w:style>
  <w:style w:type="character" w:styleId="FollowedHyperlink">
    <w:name w:val="FollowedHyperlink"/>
    <w:basedOn w:val="DefaultParagraphFont"/>
    <w:rsid w:val="009737E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93A299"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726056"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93A299"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726056"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F3F2D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696985" w:themeColor="text1" w:themeTint="A6"/>
    </w:rPr>
  </w:style>
  <w:style w:type="character" w:customStyle="1" w:styleId="HeaderChar">
    <w:name w:val="Header Char"/>
    <w:basedOn w:val="DefaultParagraphFont"/>
    <w:link w:val="Header"/>
    <w:uiPriority w:val="99"/>
    <w:rsid w:val="00390C4C"/>
    <w:rPr>
      <w:color w:val="696985"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696985"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696985"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93A299"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726056" w:themeColor="accent3"/>
      <w:sz w:val="48"/>
      <w:szCs w:val="26"/>
    </w:rPr>
  </w:style>
  <w:style w:type="paragraph" w:styleId="BodyText">
    <w:name w:val="Body Text"/>
    <w:basedOn w:val="Normal"/>
    <w:link w:val="BodyTextChar"/>
    <w:uiPriority w:val="99"/>
    <w:rsid w:val="00390C4C"/>
    <w:pPr>
      <w:spacing w:line="360" w:lineRule="auto"/>
    </w:pPr>
    <w:rPr>
      <w:color w:val="696985" w:themeColor="text1" w:themeTint="A6"/>
      <w:sz w:val="20"/>
    </w:rPr>
  </w:style>
  <w:style w:type="character" w:customStyle="1" w:styleId="BodyTextChar">
    <w:name w:val="Body Text Char"/>
    <w:basedOn w:val="DefaultParagraphFont"/>
    <w:link w:val="BodyText"/>
    <w:uiPriority w:val="99"/>
    <w:rsid w:val="00390C4C"/>
    <w:rPr>
      <w:color w:val="696985"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726056"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F3F2D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93A299"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696985"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726056" w:themeColor="accent3"/>
      <w:sz w:val="48"/>
    </w:rPr>
  </w:style>
  <w:style w:type="character" w:customStyle="1" w:styleId="PageChar">
    <w:name w:val="Page Char"/>
    <w:basedOn w:val="DefaultParagraphFont"/>
    <w:link w:val="Page"/>
    <w:rsid w:val="00C2757D"/>
    <w:rPr>
      <w:color w:val="726056"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93A299" w:themeColor="accent1"/>
      <w:sz w:val="28"/>
    </w:rPr>
  </w:style>
  <w:style w:type="character" w:customStyle="1" w:styleId="MailerChar">
    <w:name w:val="Mailer Char"/>
    <w:basedOn w:val="DefaultParagraphFont"/>
    <w:link w:val="Mailer"/>
    <w:rsid w:val="00936C30"/>
    <w:rPr>
      <w:color w:val="93A299" w:themeColor="accent1"/>
      <w:sz w:val="28"/>
    </w:rPr>
  </w:style>
  <w:style w:type="paragraph" w:customStyle="1" w:styleId="Recipient">
    <w:name w:val="Recipient"/>
    <w:basedOn w:val="Normal"/>
    <w:link w:val="RecipientChar"/>
    <w:qFormat/>
    <w:rsid w:val="00936C30"/>
    <w:pPr>
      <w:spacing w:after="0"/>
    </w:pPr>
    <w:rPr>
      <w:b/>
      <w:color w:val="57576E" w:themeColor="text1" w:themeTint="BF"/>
      <w:sz w:val="28"/>
    </w:rPr>
  </w:style>
  <w:style w:type="character" w:customStyle="1" w:styleId="RecipientChar">
    <w:name w:val="Recipient Char"/>
    <w:basedOn w:val="DefaultParagraphFont"/>
    <w:link w:val="Recipient"/>
    <w:rsid w:val="00936C30"/>
    <w:rPr>
      <w:b/>
      <w:color w:val="57576E" w:themeColor="text1" w:themeTint="BF"/>
      <w:sz w:val="28"/>
    </w:rPr>
  </w:style>
  <w:style w:type="character" w:styleId="Hyperlink">
    <w:name w:val="Hyperlink"/>
    <w:basedOn w:val="DefaultParagraphFont"/>
    <w:rsid w:val="00027C6C"/>
    <w:rPr>
      <w:color w:val="0000FF" w:themeColor="hyperlink"/>
      <w:u w:val="single"/>
    </w:rPr>
  </w:style>
  <w:style w:type="paragraph" w:styleId="BalloonText">
    <w:name w:val="Balloon Text"/>
    <w:basedOn w:val="Normal"/>
    <w:link w:val="BalloonTextChar"/>
    <w:rsid w:val="00F0781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0781C"/>
    <w:rPr>
      <w:rFonts w:ascii="Lucida Grande" w:hAnsi="Lucida Grande" w:cs="Lucida Grande"/>
      <w:sz w:val="18"/>
      <w:szCs w:val="18"/>
    </w:rPr>
  </w:style>
  <w:style w:type="character" w:styleId="FollowedHyperlink">
    <w:name w:val="FollowedHyperlink"/>
    <w:basedOn w:val="DefaultParagraphFont"/>
    <w:rsid w:val="009737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www.eelgroundschool.ca" TargetMode="External"/><Relationship Id="rId26" Type="http://schemas.openxmlformats.org/officeDocument/2006/relationships/hyperlink" Target="http://www.eelgroundschool.ca" TargetMode="External"/><Relationship Id="rId27" Type="http://schemas.openxmlformats.org/officeDocument/2006/relationships/image" Target="media/image13.jpeg"/><Relationship Id="rId28" Type="http://schemas.openxmlformats.org/officeDocument/2006/relationships/image" Target="media/image14.emf"/><Relationship Id="rId29" Type="http://schemas.openxmlformats.org/officeDocument/2006/relationships/header" Target="header3.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dvantag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FE3C1-AF68-AB4A-9E0C-915A7D2D3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Newsletter.dotx</Template>
  <TotalTime>470</TotalTime>
  <Pages>6</Pages>
  <Words>10</Words>
  <Characters>57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Karen</cp:lastModifiedBy>
  <cp:revision>12</cp:revision>
  <cp:lastPrinted>2018-11-07T14:19:00Z</cp:lastPrinted>
  <dcterms:created xsi:type="dcterms:W3CDTF">2018-10-17T14:32:00Z</dcterms:created>
  <dcterms:modified xsi:type="dcterms:W3CDTF">2018-11-07T14:44:00Z</dcterms:modified>
  <cp:category/>
</cp:coreProperties>
</file>